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85390" w14:textId="77777777" w:rsidR="00C72DD5" w:rsidRPr="0037683A" w:rsidRDefault="00C72DD5" w:rsidP="00C72DD5">
      <w:pPr>
        <w:tabs>
          <w:tab w:val="left" w:pos="1800"/>
          <w:tab w:val="left" w:pos="2340"/>
          <w:tab w:val="left" w:pos="7020"/>
          <w:tab w:val="left" w:pos="8100"/>
        </w:tabs>
        <w:rPr>
          <w:rFonts w:ascii="Arial" w:hAnsi="Arial" w:cs="Arial"/>
        </w:rPr>
      </w:pPr>
      <w:r w:rsidRPr="0037683A">
        <w:rPr>
          <w:rFonts w:ascii="Arial" w:hAnsi="Arial" w:cs="Arial"/>
          <w:b/>
        </w:rPr>
        <w:t xml:space="preserve">Post </w:t>
      </w:r>
      <w:r>
        <w:rPr>
          <w:rFonts w:ascii="Arial" w:hAnsi="Arial" w:cs="Arial"/>
          <w:b/>
        </w:rPr>
        <w:t>t</w:t>
      </w:r>
      <w:r w:rsidRPr="0037683A">
        <w:rPr>
          <w:rFonts w:ascii="Arial" w:hAnsi="Arial" w:cs="Arial"/>
          <w:b/>
        </w:rPr>
        <w:t>itle:</w:t>
      </w:r>
      <w:r w:rsidRPr="0037683A">
        <w:rPr>
          <w:rFonts w:ascii="Arial" w:hAnsi="Arial" w:cs="Arial"/>
        </w:rPr>
        <w:tab/>
      </w:r>
      <w:r w:rsidR="00A049E5">
        <w:rPr>
          <w:rFonts w:ascii="Arial" w:hAnsi="Arial" w:cs="Arial"/>
        </w:rPr>
        <w:tab/>
      </w:r>
      <w:r w:rsidR="002A52F9">
        <w:rPr>
          <w:rFonts w:ascii="Arial" w:hAnsi="Arial" w:cs="Arial"/>
        </w:rPr>
        <w:t>Sales Consultant</w:t>
      </w:r>
      <w:r w:rsidRPr="0037683A">
        <w:rPr>
          <w:rFonts w:ascii="Arial" w:hAnsi="Arial" w:cs="Arial"/>
        </w:rPr>
        <w:tab/>
      </w:r>
      <w:r w:rsidRPr="0037683A">
        <w:rPr>
          <w:rFonts w:ascii="Arial" w:hAnsi="Arial" w:cs="Arial"/>
          <w:b/>
        </w:rPr>
        <w:t xml:space="preserve">Ref </w:t>
      </w:r>
      <w:r>
        <w:rPr>
          <w:rFonts w:ascii="Arial" w:hAnsi="Arial" w:cs="Arial"/>
          <w:b/>
        </w:rPr>
        <w:t>n</w:t>
      </w:r>
      <w:r w:rsidRPr="0037683A">
        <w:rPr>
          <w:rFonts w:ascii="Arial" w:hAnsi="Arial" w:cs="Arial"/>
          <w:b/>
        </w:rPr>
        <w:t>o:</w:t>
      </w:r>
      <w:r>
        <w:rPr>
          <w:rFonts w:ascii="Arial" w:hAnsi="Arial" w:cs="Arial"/>
        </w:rPr>
        <w:tab/>
      </w:r>
      <w:r w:rsidRPr="0037683A">
        <w:rPr>
          <w:rFonts w:ascii="Arial" w:hAnsi="Arial" w:cs="Arial"/>
        </w:rPr>
        <w:t xml:space="preserve"> </w:t>
      </w:r>
    </w:p>
    <w:p w14:paraId="7BEA76F4" w14:textId="77777777" w:rsidR="00C72DD5" w:rsidRPr="0037683A" w:rsidRDefault="00C72DD5" w:rsidP="00C72DD5">
      <w:pPr>
        <w:tabs>
          <w:tab w:val="left" w:pos="1800"/>
          <w:tab w:val="left" w:pos="2340"/>
          <w:tab w:val="left" w:pos="7020"/>
          <w:tab w:val="left" w:pos="8100"/>
        </w:tabs>
        <w:rPr>
          <w:rFonts w:ascii="Arial" w:hAnsi="Arial" w:cs="Arial"/>
        </w:rPr>
      </w:pPr>
    </w:p>
    <w:p w14:paraId="6CE25EF5" w14:textId="77777777" w:rsidR="00C72DD5" w:rsidRDefault="00C72DD5" w:rsidP="00C72DD5">
      <w:pPr>
        <w:tabs>
          <w:tab w:val="left" w:pos="1800"/>
          <w:tab w:val="left" w:pos="2340"/>
          <w:tab w:val="left" w:pos="7020"/>
          <w:tab w:val="left" w:pos="8100"/>
        </w:tabs>
        <w:rPr>
          <w:rFonts w:ascii="Arial" w:hAnsi="Arial" w:cs="Arial"/>
        </w:rPr>
      </w:pPr>
      <w:r w:rsidRPr="0037683A">
        <w:rPr>
          <w:rFonts w:ascii="Arial" w:hAnsi="Arial" w:cs="Arial"/>
          <w:b/>
        </w:rPr>
        <w:t>Division:</w:t>
      </w:r>
      <w:r w:rsidR="00A049E5">
        <w:rPr>
          <w:rFonts w:ascii="Arial" w:hAnsi="Arial" w:cs="Arial"/>
        </w:rPr>
        <w:tab/>
      </w:r>
      <w:r w:rsidR="00A049E5">
        <w:rPr>
          <w:rFonts w:ascii="Arial" w:hAnsi="Arial" w:cs="Arial"/>
        </w:rPr>
        <w:tab/>
      </w:r>
      <w:r w:rsidRPr="0037683A">
        <w:rPr>
          <w:rFonts w:ascii="Arial" w:hAnsi="Arial" w:cs="Arial"/>
        </w:rPr>
        <w:t>Stannah Lift Services Limited</w:t>
      </w:r>
      <w:r w:rsidR="00A049E5">
        <w:rPr>
          <w:rFonts w:ascii="Arial" w:hAnsi="Arial" w:cs="Arial"/>
        </w:rPr>
        <w:tab/>
      </w:r>
      <w:r w:rsidRPr="002B0DEF">
        <w:rPr>
          <w:rFonts w:ascii="Arial" w:hAnsi="Arial" w:cs="Arial"/>
          <w:b/>
        </w:rPr>
        <w:t>Branch</w:t>
      </w:r>
      <w:r w:rsidRPr="0037683A">
        <w:rPr>
          <w:rFonts w:ascii="Arial" w:hAnsi="Arial" w:cs="Arial"/>
          <w:b/>
        </w:rPr>
        <w:t>:</w:t>
      </w:r>
      <w:r w:rsidRPr="003768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836985">
        <w:rPr>
          <w:rFonts w:ascii="Arial" w:hAnsi="Arial" w:cs="Arial"/>
        </w:rPr>
        <w:t>Consumer</w:t>
      </w:r>
      <w:r w:rsidR="002A52F9">
        <w:rPr>
          <w:rFonts w:ascii="Arial" w:hAnsi="Arial" w:cs="Arial"/>
        </w:rPr>
        <w:t xml:space="preserve"> Sales</w:t>
      </w:r>
    </w:p>
    <w:p w14:paraId="4361C1A2" w14:textId="77777777" w:rsidR="00C72DD5" w:rsidRPr="0037683A" w:rsidRDefault="00C72DD5" w:rsidP="00C72DD5">
      <w:pPr>
        <w:tabs>
          <w:tab w:val="left" w:pos="1800"/>
          <w:tab w:val="left" w:pos="2340"/>
          <w:tab w:val="left" w:pos="7020"/>
          <w:tab w:val="left" w:pos="8100"/>
        </w:tabs>
        <w:rPr>
          <w:rFonts w:ascii="Arial" w:hAnsi="Arial" w:cs="Arial"/>
        </w:rPr>
      </w:pPr>
      <w:r w:rsidRPr="0037683A">
        <w:rPr>
          <w:rFonts w:ascii="Arial" w:hAnsi="Arial" w:cs="Arial"/>
        </w:rPr>
        <w:tab/>
      </w:r>
    </w:p>
    <w:p w14:paraId="184E3B98" w14:textId="4C2117C3" w:rsidR="00A049E5" w:rsidRPr="00A049E5" w:rsidRDefault="00C72DD5" w:rsidP="00A049E5">
      <w:pPr>
        <w:rPr>
          <w:rFonts w:ascii="Arial" w:hAnsi="Arial" w:cs="Arial"/>
          <w:b/>
          <w:szCs w:val="24"/>
        </w:rPr>
      </w:pPr>
      <w:r w:rsidRPr="0037683A">
        <w:rPr>
          <w:rFonts w:ascii="Arial" w:hAnsi="Arial" w:cs="Arial"/>
          <w:b/>
        </w:rPr>
        <w:t xml:space="preserve">Reporting </w:t>
      </w:r>
      <w:r>
        <w:rPr>
          <w:rFonts w:ascii="Arial" w:hAnsi="Arial" w:cs="Arial"/>
          <w:b/>
        </w:rPr>
        <w:t>to</w:t>
      </w:r>
      <w:r w:rsidRPr="0037683A">
        <w:rPr>
          <w:rFonts w:ascii="Arial" w:hAnsi="Arial" w:cs="Arial"/>
          <w:b/>
        </w:rPr>
        <w:t>:</w:t>
      </w:r>
      <w:r w:rsidRPr="0037683A">
        <w:rPr>
          <w:rFonts w:ascii="Arial" w:hAnsi="Arial" w:cs="Arial"/>
        </w:rPr>
        <w:t xml:space="preserve"> </w:t>
      </w:r>
      <w:r w:rsidR="00A049E5">
        <w:rPr>
          <w:rFonts w:ascii="Arial" w:hAnsi="Arial" w:cs="Arial"/>
        </w:rPr>
        <w:tab/>
        <w:t xml:space="preserve">  </w:t>
      </w:r>
      <w:r w:rsidR="005B719D">
        <w:rPr>
          <w:rFonts w:ascii="Arial" w:hAnsi="Arial" w:cs="Arial"/>
        </w:rPr>
        <w:t>Regional</w:t>
      </w:r>
      <w:r w:rsidR="002A52F9">
        <w:rPr>
          <w:rFonts w:ascii="Arial" w:hAnsi="Arial" w:cs="Arial"/>
        </w:rPr>
        <w:t xml:space="preserve"> Sales Manager</w:t>
      </w:r>
      <w:r w:rsidR="00A049E5">
        <w:rPr>
          <w:rFonts w:ascii="Arial" w:hAnsi="Arial" w:cs="Arial"/>
        </w:rPr>
        <w:t xml:space="preserve">                               </w:t>
      </w:r>
      <w:r w:rsidR="00836985" w:rsidRPr="00836985">
        <w:rPr>
          <w:rFonts w:ascii="Arial" w:hAnsi="Arial" w:cs="Arial"/>
          <w:b/>
          <w:bCs/>
        </w:rPr>
        <w:t>D</w:t>
      </w:r>
      <w:r w:rsidR="00A049E5" w:rsidRPr="00836985">
        <w:rPr>
          <w:rFonts w:ascii="Arial" w:hAnsi="Arial" w:cs="Arial"/>
          <w:b/>
          <w:bCs/>
        </w:rPr>
        <w:t>ate</w:t>
      </w:r>
      <w:r w:rsidR="00A049E5" w:rsidRPr="00A049E5">
        <w:rPr>
          <w:rFonts w:ascii="Arial" w:hAnsi="Arial" w:cs="Arial"/>
          <w:b/>
        </w:rPr>
        <w:t>:</w:t>
      </w:r>
      <w:r w:rsidR="00A049E5">
        <w:rPr>
          <w:rFonts w:ascii="Arial" w:hAnsi="Arial" w:cs="Arial"/>
          <w:b/>
        </w:rPr>
        <w:tab/>
      </w:r>
      <w:r w:rsidR="008722BC">
        <w:rPr>
          <w:rFonts w:ascii="Arial" w:hAnsi="Arial" w:cs="Arial"/>
        </w:rPr>
        <w:t>June 2026</w:t>
      </w:r>
    </w:p>
    <w:p w14:paraId="0C510499" w14:textId="77777777" w:rsidR="00C72DD5" w:rsidRPr="0037683A" w:rsidRDefault="00C72DD5" w:rsidP="00C72DD5">
      <w:pPr>
        <w:tabs>
          <w:tab w:val="left" w:pos="1800"/>
          <w:tab w:val="left" w:pos="2340"/>
          <w:tab w:val="left" w:pos="7020"/>
          <w:tab w:val="left" w:pos="8100"/>
        </w:tabs>
        <w:rPr>
          <w:rFonts w:ascii="Arial" w:hAnsi="Arial" w:cs="Arial"/>
          <w:szCs w:val="24"/>
        </w:rPr>
      </w:pPr>
    </w:p>
    <w:p w14:paraId="1B2A14E9" w14:textId="77777777" w:rsidR="00EE18CC" w:rsidRPr="00ED628B" w:rsidRDefault="00EE18CC" w:rsidP="00EE18CC">
      <w:pPr>
        <w:rPr>
          <w:rFonts w:ascii="Arial" w:hAnsi="Arial" w:cs="Arial"/>
          <w:szCs w:val="24"/>
        </w:rPr>
      </w:pPr>
    </w:p>
    <w:p w14:paraId="3870F261" w14:textId="77777777" w:rsidR="00EE18CC" w:rsidRPr="00ED628B" w:rsidRDefault="00EE18CC" w:rsidP="00EE18CC">
      <w:pPr>
        <w:rPr>
          <w:rFonts w:ascii="Arial" w:hAnsi="Arial" w:cs="Arial"/>
          <w:b/>
          <w:szCs w:val="24"/>
        </w:rPr>
      </w:pPr>
      <w:r w:rsidRPr="00ED628B">
        <w:rPr>
          <w:rFonts w:ascii="Arial" w:hAnsi="Arial" w:cs="Arial"/>
          <w:b/>
          <w:szCs w:val="24"/>
        </w:rPr>
        <w:t>Purpose:</w:t>
      </w:r>
      <w:r w:rsidR="002A52F9">
        <w:rPr>
          <w:rFonts w:ascii="Arial" w:hAnsi="Arial" w:cs="Arial"/>
          <w:b/>
          <w:szCs w:val="24"/>
        </w:rPr>
        <w:tab/>
      </w:r>
      <w:r w:rsidR="002A52F9">
        <w:rPr>
          <w:rFonts w:ascii="Arial" w:hAnsi="Arial" w:cs="Arial"/>
          <w:b/>
          <w:szCs w:val="24"/>
        </w:rPr>
        <w:tab/>
      </w:r>
    </w:p>
    <w:p w14:paraId="600F54DE" w14:textId="77777777" w:rsidR="00EE18CC" w:rsidRPr="00ED628B" w:rsidRDefault="00EE18CC" w:rsidP="00EE18CC">
      <w:pPr>
        <w:rPr>
          <w:rFonts w:ascii="Arial" w:hAnsi="Arial" w:cs="Arial"/>
          <w:szCs w:val="24"/>
        </w:rPr>
      </w:pPr>
    </w:p>
    <w:p w14:paraId="4737BC7D" w14:textId="77777777" w:rsidR="00BC34F7" w:rsidRPr="00BC34F7" w:rsidRDefault="00BC34F7" w:rsidP="00BC34F7">
      <w:pPr>
        <w:jc w:val="both"/>
        <w:rPr>
          <w:rFonts w:ascii="Arial" w:hAnsi="Arial" w:cs="Arial"/>
          <w:szCs w:val="24"/>
        </w:rPr>
      </w:pPr>
      <w:r w:rsidRPr="00BC34F7">
        <w:rPr>
          <w:rFonts w:ascii="Arial" w:hAnsi="Arial" w:cs="Arial"/>
          <w:szCs w:val="24"/>
        </w:rPr>
        <w:t xml:space="preserve">The role is to professionally represent Stannah whilst visiting homes throughout the </w:t>
      </w:r>
      <w:smartTag w:uri="urn:schemas-microsoft-com:office:smarttags" w:element="country-region">
        <w:smartTag w:uri="urn:schemas-microsoft-com:office:smarttags" w:element="place">
          <w:r w:rsidRPr="00BC34F7">
            <w:rPr>
              <w:rFonts w:ascii="Arial" w:hAnsi="Arial" w:cs="Arial"/>
              <w:szCs w:val="24"/>
            </w:rPr>
            <w:t>UK</w:t>
          </w:r>
        </w:smartTag>
      </w:smartTag>
      <w:r w:rsidRPr="00BC34F7">
        <w:rPr>
          <w:rFonts w:ascii="Arial" w:hAnsi="Arial" w:cs="Arial"/>
          <w:szCs w:val="24"/>
        </w:rPr>
        <w:t xml:space="preserve">. Meeting sales targets will be essential whilst providing safe solutions, maintaining high standards of customer care and observing all requirements of Stannah policies and </w:t>
      </w:r>
      <w:r w:rsidR="00836985">
        <w:rPr>
          <w:rFonts w:ascii="Arial" w:hAnsi="Arial" w:cs="Arial"/>
          <w:szCs w:val="24"/>
        </w:rPr>
        <w:t>s</w:t>
      </w:r>
      <w:r w:rsidRPr="00BC34F7">
        <w:rPr>
          <w:rFonts w:ascii="Arial" w:hAnsi="Arial" w:cs="Arial"/>
          <w:szCs w:val="24"/>
        </w:rPr>
        <w:t xml:space="preserve">urvey </w:t>
      </w:r>
      <w:r w:rsidR="00836985">
        <w:rPr>
          <w:rFonts w:ascii="Arial" w:hAnsi="Arial" w:cs="Arial"/>
          <w:szCs w:val="24"/>
        </w:rPr>
        <w:t>m</w:t>
      </w:r>
      <w:r w:rsidRPr="00BC34F7">
        <w:rPr>
          <w:rFonts w:ascii="Arial" w:hAnsi="Arial" w:cs="Arial"/>
          <w:szCs w:val="24"/>
        </w:rPr>
        <w:t>anual.</w:t>
      </w:r>
    </w:p>
    <w:p w14:paraId="4046DA35" w14:textId="77777777" w:rsidR="00EE18CC" w:rsidRPr="00ED628B" w:rsidRDefault="00EE18CC" w:rsidP="00EE18CC">
      <w:pPr>
        <w:jc w:val="both"/>
        <w:rPr>
          <w:rFonts w:ascii="Arial" w:hAnsi="Arial" w:cs="Arial"/>
          <w:szCs w:val="24"/>
        </w:rPr>
      </w:pPr>
    </w:p>
    <w:p w14:paraId="792DF213" w14:textId="77777777" w:rsidR="00EE18CC" w:rsidRDefault="00EE18CC" w:rsidP="00EE18CC">
      <w:pPr>
        <w:jc w:val="both"/>
        <w:rPr>
          <w:rFonts w:ascii="Arial" w:hAnsi="Arial" w:cs="Arial"/>
          <w:b/>
          <w:szCs w:val="24"/>
        </w:rPr>
      </w:pPr>
      <w:r w:rsidRPr="00ED628B">
        <w:rPr>
          <w:rFonts w:ascii="Arial" w:hAnsi="Arial" w:cs="Arial"/>
          <w:b/>
          <w:szCs w:val="24"/>
        </w:rPr>
        <w:t>Responsibilities:</w:t>
      </w:r>
    </w:p>
    <w:p w14:paraId="72ACC666" w14:textId="77777777" w:rsidR="009A0EF5" w:rsidRDefault="009A0EF5" w:rsidP="00EE18CC">
      <w:pPr>
        <w:jc w:val="both"/>
        <w:rPr>
          <w:rFonts w:ascii="Arial" w:hAnsi="Arial" w:cs="Arial"/>
          <w:b/>
          <w:szCs w:val="24"/>
        </w:rPr>
      </w:pPr>
    </w:p>
    <w:p w14:paraId="69442EDD" w14:textId="77777777" w:rsidR="009A0EF5" w:rsidRPr="009A0EF5" w:rsidRDefault="009A0EF5" w:rsidP="009A0EF5">
      <w:pPr>
        <w:numPr>
          <w:ilvl w:val="0"/>
          <w:numId w:val="2"/>
        </w:numPr>
        <w:rPr>
          <w:rFonts w:ascii="Arial" w:hAnsi="Arial" w:cs="Arial"/>
        </w:rPr>
      </w:pPr>
      <w:r w:rsidRPr="00FC7687">
        <w:rPr>
          <w:rFonts w:ascii="Arial" w:hAnsi="Arial" w:cs="Arial"/>
        </w:rPr>
        <w:t>To achieve f</w:t>
      </w:r>
      <w:r w:rsidR="00095757">
        <w:rPr>
          <w:rFonts w:ascii="Arial" w:hAnsi="Arial" w:cs="Arial"/>
        </w:rPr>
        <w:t xml:space="preserve">orecast sales, discount, </w:t>
      </w:r>
      <w:r w:rsidR="00836985">
        <w:rPr>
          <w:rFonts w:ascii="Arial" w:hAnsi="Arial" w:cs="Arial"/>
        </w:rPr>
        <w:t>average selling price</w:t>
      </w:r>
      <w:r w:rsidRPr="00FC768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visit</w:t>
      </w:r>
      <w:r w:rsidR="00836985">
        <w:rPr>
          <w:rFonts w:ascii="Arial" w:hAnsi="Arial" w:cs="Arial"/>
        </w:rPr>
        <w:t>/quote</w:t>
      </w:r>
      <w:r>
        <w:rPr>
          <w:rFonts w:ascii="Arial" w:hAnsi="Arial" w:cs="Arial"/>
        </w:rPr>
        <w:t xml:space="preserve"> to order ratios and other targets that may be set from time to time by the </w:t>
      </w:r>
      <w:r w:rsidR="0083698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ales </w:t>
      </w:r>
      <w:r w:rsidR="00836985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anagement for new and second hand </w:t>
      </w:r>
      <w:r w:rsidR="00836985">
        <w:rPr>
          <w:rFonts w:ascii="Arial" w:hAnsi="Arial" w:cs="Arial"/>
        </w:rPr>
        <w:t>stair</w:t>
      </w:r>
      <w:r>
        <w:rPr>
          <w:rFonts w:ascii="Arial" w:hAnsi="Arial" w:cs="Arial"/>
        </w:rPr>
        <w:t>lifts</w:t>
      </w:r>
      <w:r w:rsidR="00836985">
        <w:rPr>
          <w:rFonts w:ascii="Arial" w:hAnsi="Arial" w:cs="Arial"/>
        </w:rPr>
        <w:t xml:space="preserve"> and </w:t>
      </w:r>
      <w:proofErr w:type="spellStart"/>
      <w:r w:rsidR="00836985">
        <w:rPr>
          <w:rFonts w:ascii="Arial" w:hAnsi="Arial" w:cs="Arial"/>
        </w:rPr>
        <w:t>homelifts</w:t>
      </w:r>
      <w:proofErr w:type="spellEnd"/>
      <w:r w:rsidR="00836985">
        <w:rPr>
          <w:rFonts w:ascii="Arial" w:hAnsi="Arial" w:cs="Arial"/>
        </w:rPr>
        <w:t>.</w:t>
      </w:r>
    </w:p>
    <w:p w14:paraId="77C6BF34" w14:textId="77777777" w:rsidR="009A0EF5" w:rsidRPr="009A0EF5" w:rsidRDefault="009A0EF5" w:rsidP="009A0EF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be prepared to respond at short notice to our customer requests for appointments and to work in conjunction with the </w:t>
      </w:r>
      <w:r w:rsidR="00836985">
        <w:rPr>
          <w:rFonts w:ascii="Arial" w:hAnsi="Arial" w:cs="Arial"/>
        </w:rPr>
        <w:t>office</w:t>
      </w:r>
      <w:r>
        <w:rPr>
          <w:rFonts w:ascii="Arial" w:hAnsi="Arial" w:cs="Arial"/>
        </w:rPr>
        <w:t xml:space="preserve"> to maintain efficient and friendly </w:t>
      </w:r>
      <w:r w:rsidR="00836985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ustomer </w:t>
      </w:r>
      <w:r w:rsidR="00836985">
        <w:rPr>
          <w:rFonts w:ascii="Arial" w:hAnsi="Arial" w:cs="Arial"/>
        </w:rPr>
        <w:t>s</w:t>
      </w:r>
      <w:r>
        <w:rPr>
          <w:rFonts w:ascii="Arial" w:hAnsi="Arial" w:cs="Arial"/>
        </w:rPr>
        <w:t>ervice</w:t>
      </w:r>
      <w:r w:rsidR="00BF490E">
        <w:rPr>
          <w:rFonts w:ascii="Arial" w:hAnsi="Arial" w:cs="Arial"/>
        </w:rPr>
        <w:t xml:space="preserve">. </w:t>
      </w:r>
    </w:p>
    <w:p w14:paraId="1EA235D0" w14:textId="77777777" w:rsidR="009A0EF5" w:rsidRPr="009A0EF5" w:rsidRDefault="009A0EF5" w:rsidP="009A0EF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To fully understand the sales process appropriate to the market and to develop optimum sales ability through active participation in regular meetings and training sessions.</w:t>
      </w:r>
    </w:p>
    <w:p w14:paraId="4FF73338" w14:textId="77777777" w:rsidR="009A0EF5" w:rsidRPr="009A0EF5" w:rsidRDefault="009A0EF5" w:rsidP="009A0EF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gain a thorough understanding of the products sold by the Company and to develop an understanding of competitor products and pricing policies </w:t>
      </w:r>
      <w:proofErr w:type="gramStart"/>
      <w:r>
        <w:rPr>
          <w:rFonts w:ascii="Arial" w:hAnsi="Arial" w:cs="Arial"/>
        </w:rPr>
        <w:t>in order to</w:t>
      </w:r>
      <w:proofErr w:type="gramEnd"/>
      <w:r>
        <w:rPr>
          <w:rFonts w:ascii="Arial" w:hAnsi="Arial" w:cs="Arial"/>
        </w:rPr>
        <w:t xml:space="preserve"> sell Stannah products when in a competitive situation.</w:t>
      </w:r>
    </w:p>
    <w:p w14:paraId="5974D032" w14:textId="77777777" w:rsidR="009A0EF5" w:rsidRPr="009A0EF5" w:rsidRDefault="009A0EF5" w:rsidP="009A0EF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To be aware of competitor activities including products, marketing and organisational structure and to communicat</w:t>
      </w:r>
      <w:r w:rsidR="00095757">
        <w:rPr>
          <w:rFonts w:ascii="Arial" w:hAnsi="Arial" w:cs="Arial"/>
        </w:rPr>
        <w:t xml:space="preserve">e this activity to the </w:t>
      </w:r>
      <w:r w:rsidR="00836985">
        <w:rPr>
          <w:rFonts w:ascii="Arial" w:hAnsi="Arial" w:cs="Arial"/>
        </w:rPr>
        <w:t>s</w:t>
      </w:r>
      <w:r w:rsidR="00095757">
        <w:rPr>
          <w:rFonts w:ascii="Arial" w:hAnsi="Arial" w:cs="Arial"/>
        </w:rPr>
        <w:t xml:space="preserve">ales </w:t>
      </w:r>
      <w:r w:rsidR="00836985">
        <w:rPr>
          <w:rFonts w:ascii="Arial" w:hAnsi="Arial" w:cs="Arial"/>
        </w:rPr>
        <w:t>m</w:t>
      </w:r>
      <w:r w:rsidR="00095757">
        <w:rPr>
          <w:rFonts w:ascii="Arial" w:hAnsi="Arial" w:cs="Arial"/>
        </w:rPr>
        <w:t>anagement</w:t>
      </w:r>
      <w:r w:rsidR="00836985" w:rsidRPr="00836985">
        <w:rPr>
          <w:rFonts w:ascii="Arial" w:hAnsi="Arial" w:cs="Arial"/>
        </w:rPr>
        <w:t xml:space="preserve"> </w:t>
      </w:r>
      <w:r w:rsidR="00836985">
        <w:rPr>
          <w:rFonts w:ascii="Arial" w:hAnsi="Arial" w:cs="Arial"/>
        </w:rPr>
        <w:t>to counteract any new developments.</w:t>
      </w:r>
    </w:p>
    <w:p w14:paraId="7163FABC" w14:textId="77777777" w:rsidR="009A0EF5" w:rsidRPr="009A0EF5" w:rsidRDefault="009A0EF5" w:rsidP="009A0EF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develop the ability to assess the needs of the client through good questioning techniques and to use the assessment to safely sell stairlifts </w:t>
      </w:r>
      <w:r w:rsidR="00E14FD9">
        <w:rPr>
          <w:rFonts w:ascii="Arial" w:hAnsi="Arial" w:cs="Arial"/>
        </w:rPr>
        <w:t xml:space="preserve">and </w:t>
      </w:r>
      <w:proofErr w:type="spellStart"/>
      <w:r w:rsidR="00E14FD9">
        <w:rPr>
          <w:rFonts w:ascii="Arial" w:hAnsi="Arial" w:cs="Arial"/>
        </w:rPr>
        <w:t>homelifts</w:t>
      </w:r>
      <w:proofErr w:type="spellEnd"/>
      <w:r w:rsidR="00E14F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suited to the client’s needs.</w:t>
      </w:r>
    </w:p>
    <w:p w14:paraId="2396DFB5" w14:textId="77777777" w:rsidR="009A0EF5" w:rsidRPr="009A0EF5" w:rsidRDefault="009A0EF5" w:rsidP="009A0EF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survey </w:t>
      </w:r>
      <w:r w:rsidR="005B719D">
        <w:rPr>
          <w:rFonts w:ascii="Arial" w:hAnsi="Arial" w:cs="Arial"/>
        </w:rPr>
        <w:t>locations</w:t>
      </w:r>
      <w:r>
        <w:rPr>
          <w:rFonts w:ascii="Arial" w:hAnsi="Arial" w:cs="Arial"/>
        </w:rPr>
        <w:t xml:space="preserve"> </w:t>
      </w:r>
      <w:r w:rsidR="00E14FD9">
        <w:rPr>
          <w:rFonts w:ascii="Arial" w:hAnsi="Arial" w:cs="Arial"/>
        </w:rPr>
        <w:t>(both digitally and manually as required) accurately</w:t>
      </w:r>
      <w:r>
        <w:rPr>
          <w:rFonts w:ascii="Arial" w:hAnsi="Arial" w:cs="Arial"/>
        </w:rPr>
        <w:t>, giving the best possible advice.</w:t>
      </w:r>
    </w:p>
    <w:p w14:paraId="6E10DB53" w14:textId="77777777" w:rsidR="009A0EF5" w:rsidRPr="009A0EF5" w:rsidRDefault="009A0EF5" w:rsidP="009A0EF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provide </w:t>
      </w:r>
      <w:r w:rsidR="005B719D">
        <w:rPr>
          <w:rFonts w:ascii="Arial" w:hAnsi="Arial" w:cs="Arial"/>
        </w:rPr>
        <w:t>our d</w:t>
      </w:r>
      <w:r>
        <w:rPr>
          <w:rFonts w:ascii="Arial" w:hAnsi="Arial" w:cs="Arial"/>
        </w:rPr>
        <w:t xml:space="preserve">esign </w:t>
      </w:r>
      <w:r w:rsidR="005B719D">
        <w:rPr>
          <w:rFonts w:ascii="Arial" w:hAnsi="Arial" w:cs="Arial"/>
        </w:rPr>
        <w:t>teams</w:t>
      </w:r>
      <w:r>
        <w:rPr>
          <w:rFonts w:ascii="Arial" w:hAnsi="Arial" w:cs="Arial"/>
        </w:rPr>
        <w:t xml:space="preserve"> with necessary data to produce the best </w:t>
      </w:r>
      <w:r w:rsidR="005B719D">
        <w:rPr>
          <w:rFonts w:ascii="Arial" w:hAnsi="Arial" w:cs="Arial"/>
        </w:rPr>
        <w:t>fitting products</w:t>
      </w:r>
      <w:r>
        <w:rPr>
          <w:rFonts w:ascii="Arial" w:hAnsi="Arial" w:cs="Arial"/>
        </w:rPr>
        <w:t xml:space="preserve">, adhering to the procedures set out in the </w:t>
      </w:r>
      <w:r w:rsidR="005B719D">
        <w:rPr>
          <w:rFonts w:ascii="Arial" w:hAnsi="Arial" w:cs="Arial"/>
        </w:rPr>
        <w:t>c</w:t>
      </w:r>
      <w:r>
        <w:rPr>
          <w:rFonts w:ascii="Arial" w:hAnsi="Arial" w:cs="Arial"/>
        </w:rPr>
        <w:t>ompany survey manual.</w:t>
      </w:r>
    </w:p>
    <w:p w14:paraId="17BADE50" w14:textId="77777777" w:rsidR="009A0EF5" w:rsidRDefault="009A0EF5" w:rsidP="009A0EF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proofErr w:type="gramStart"/>
      <w:r>
        <w:rPr>
          <w:rFonts w:ascii="Arial" w:hAnsi="Arial" w:cs="Arial"/>
        </w:rPr>
        <w:t>maintain at all times</w:t>
      </w:r>
      <w:proofErr w:type="gramEnd"/>
      <w:r>
        <w:rPr>
          <w:rFonts w:ascii="Arial" w:hAnsi="Arial" w:cs="Arial"/>
        </w:rPr>
        <w:t xml:space="preserve"> the highest standards of professionalism honesty, integrity and safety in keeping with the Company’s position as market leader.</w:t>
      </w:r>
    </w:p>
    <w:p w14:paraId="76EF70E9" w14:textId="77777777" w:rsidR="00D51FD0" w:rsidRDefault="00D51FD0" w:rsidP="009A0EF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To be fully compliant with GDPR and other legal requirements.</w:t>
      </w:r>
    </w:p>
    <w:p w14:paraId="5ACB9048" w14:textId="77777777" w:rsidR="009A0EF5" w:rsidRDefault="009A0EF5" w:rsidP="009A0EF5">
      <w:pPr>
        <w:rPr>
          <w:rFonts w:ascii="Arial" w:hAnsi="Arial" w:cs="Arial"/>
        </w:rPr>
      </w:pPr>
    </w:p>
    <w:p w14:paraId="4E6AFAE3" w14:textId="77777777" w:rsidR="009A0EF5" w:rsidRDefault="009A0EF5" w:rsidP="009A0EF5">
      <w:pPr>
        <w:rPr>
          <w:rFonts w:ascii="Arial" w:hAnsi="Arial" w:cs="Arial"/>
        </w:rPr>
      </w:pPr>
    </w:p>
    <w:p w14:paraId="7927C368" w14:textId="268F03E1" w:rsidR="009A0EF5" w:rsidRPr="009A0EF5" w:rsidRDefault="008722BC" w:rsidP="009A0EF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Housekeeping</w:t>
      </w:r>
      <w:r w:rsidR="009A0EF5">
        <w:rPr>
          <w:rFonts w:ascii="Arial" w:hAnsi="Arial" w:cs="Arial"/>
          <w:b/>
        </w:rPr>
        <w:t>:</w:t>
      </w:r>
    </w:p>
    <w:p w14:paraId="05807109" w14:textId="77777777" w:rsidR="009A0EF5" w:rsidRDefault="009A0EF5" w:rsidP="009A0EF5">
      <w:pPr>
        <w:rPr>
          <w:rFonts w:ascii="Arial" w:hAnsi="Arial" w:cs="Arial"/>
          <w:b/>
        </w:rPr>
      </w:pPr>
    </w:p>
    <w:p w14:paraId="2B7D0A50" w14:textId="3C584CDF" w:rsidR="009A0EF5" w:rsidRPr="00E14FD9" w:rsidRDefault="00E14FD9" w:rsidP="009A0EF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8722BC">
        <w:rPr>
          <w:rFonts w:ascii="Arial" w:hAnsi="Arial" w:cs="Arial"/>
        </w:rPr>
        <w:t xml:space="preserve">use and develop IT skills required to facilitate the interaction of </w:t>
      </w:r>
      <w:proofErr w:type="gramStart"/>
      <w:r w:rsidR="008722BC">
        <w:rPr>
          <w:rFonts w:ascii="Arial" w:hAnsi="Arial" w:cs="Arial"/>
        </w:rPr>
        <w:t>field based</w:t>
      </w:r>
      <w:proofErr w:type="gramEnd"/>
      <w:r w:rsidR="008722BC">
        <w:rPr>
          <w:rFonts w:ascii="Arial" w:hAnsi="Arial" w:cs="Arial"/>
        </w:rPr>
        <w:t xml:space="preserve"> computer systems and Mobile Connections.</w:t>
      </w:r>
    </w:p>
    <w:p w14:paraId="770160B2" w14:textId="77777777" w:rsidR="009A0EF5" w:rsidRPr="009A0EF5" w:rsidRDefault="009A0EF5" w:rsidP="009A0EF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To ensure that all regular reports, e.g. </w:t>
      </w:r>
      <w:r w:rsidR="005B719D">
        <w:rPr>
          <w:rFonts w:ascii="Arial" w:hAnsi="Arial" w:cs="Arial"/>
        </w:rPr>
        <w:t>Quotation and Order submissions</w:t>
      </w:r>
      <w:r>
        <w:rPr>
          <w:rFonts w:ascii="Arial" w:hAnsi="Arial" w:cs="Arial"/>
        </w:rPr>
        <w:t xml:space="preserve"> are completed accurately and a</w:t>
      </w:r>
      <w:r w:rsidR="00095757">
        <w:rPr>
          <w:rFonts w:ascii="Arial" w:hAnsi="Arial" w:cs="Arial"/>
        </w:rPr>
        <w:t>re returned</w:t>
      </w:r>
      <w:r>
        <w:rPr>
          <w:rFonts w:ascii="Arial" w:hAnsi="Arial" w:cs="Arial"/>
        </w:rPr>
        <w:t xml:space="preserve"> in a timely manner.  Any other requests for information that may arise must be actioned accurately and within agreed timescales.</w:t>
      </w:r>
    </w:p>
    <w:p w14:paraId="0AE7915E" w14:textId="77777777" w:rsidR="009A0EF5" w:rsidRPr="00A049E5" w:rsidRDefault="009A0EF5" w:rsidP="009A0EF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proofErr w:type="gramStart"/>
      <w:r>
        <w:rPr>
          <w:rFonts w:ascii="Arial" w:hAnsi="Arial" w:cs="Arial"/>
        </w:rPr>
        <w:t>keep your vehicle in a presentable condition at all times</w:t>
      </w:r>
      <w:proofErr w:type="gramEnd"/>
      <w:r>
        <w:rPr>
          <w:rFonts w:ascii="Arial" w:hAnsi="Arial" w:cs="Arial"/>
        </w:rPr>
        <w:t xml:space="preserve"> and maintained to the standard set out in the </w:t>
      </w:r>
      <w:r w:rsidR="00E14FD9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ompany </w:t>
      </w:r>
      <w:r w:rsidR="00E14FD9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ule </w:t>
      </w:r>
      <w:r w:rsidR="00E14FD9">
        <w:rPr>
          <w:rFonts w:ascii="Arial" w:hAnsi="Arial" w:cs="Arial"/>
        </w:rPr>
        <w:t>b</w:t>
      </w:r>
      <w:r>
        <w:rPr>
          <w:rFonts w:ascii="Arial" w:hAnsi="Arial" w:cs="Arial"/>
        </w:rPr>
        <w:t>ook.</w:t>
      </w:r>
    </w:p>
    <w:p w14:paraId="70C06AA2" w14:textId="77777777" w:rsidR="009A0EF5" w:rsidRDefault="009A0EF5" w:rsidP="009A0EF5">
      <w:pPr>
        <w:rPr>
          <w:rFonts w:ascii="Arial" w:hAnsi="Arial" w:cs="Arial"/>
        </w:rPr>
      </w:pPr>
    </w:p>
    <w:p w14:paraId="20C7BE7E" w14:textId="77777777" w:rsidR="009A0EF5" w:rsidRPr="009A0EF5" w:rsidRDefault="009A0EF5" w:rsidP="009A0EF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Communication and Teamwork:</w:t>
      </w:r>
    </w:p>
    <w:p w14:paraId="29E3A225" w14:textId="77777777" w:rsidR="009A0EF5" w:rsidRDefault="009A0EF5" w:rsidP="009A0EF5">
      <w:pPr>
        <w:rPr>
          <w:rFonts w:ascii="Arial" w:hAnsi="Arial" w:cs="Arial"/>
          <w:b/>
        </w:rPr>
      </w:pPr>
    </w:p>
    <w:p w14:paraId="1CD02C07" w14:textId="77777777" w:rsidR="009A0EF5" w:rsidRPr="009A0EF5" w:rsidRDefault="009A0EF5" w:rsidP="009A0EF5">
      <w:pPr>
        <w:numPr>
          <w:ilvl w:val="0"/>
          <w:numId w:val="2"/>
        </w:numPr>
        <w:rPr>
          <w:rFonts w:ascii="Arial" w:hAnsi="Arial" w:cs="Arial"/>
        </w:rPr>
      </w:pPr>
      <w:r w:rsidRPr="001C1DF9">
        <w:rPr>
          <w:rFonts w:ascii="Arial" w:hAnsi="Arial" w:cs="Arial"/>
        </w:rPr>
        <w:t>To dev</w:t>
      </w:r>
      <w:r>
        <w:rPr>
          <w:rFonts w:ascii="Arial" w:hAnsi="Arial" w:cs="Arial"/>
        </w:rPr>
        <w:t xml:space="preserve">elop good and effective working relationships within the </w:t>
      </w:r>
      <w:r w:rsidR="00E14FD9">
        <w:rPr>
          <w:rFonts w:ascii="Arial" w:hAnsi="Arial" w:cs="Arial"/>
        </w:rPr>
        <w:t>c</w:t>
      </w:r>
      <w:r>
        <w:rPr>
          <w:rFonts w:ascii="Arial" w:hAnsi="Arial" w:cs="Arial"/>
        </w:rPr>
        <w:t>ompany.</w:t>
      </w:r>
    </w:p>
    <w:p w14:paraId="7935C010" w14:textId="77777777" w:rsidR="009A0EF5" w:rsidRPr="009A0EF5" w:rsidRDefault="009A0EF5" w:rsidP="009A0EF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work with the </w:t>
      </w:r>
      <w:r w:rsidR="00E14FD9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anagement </w:t>
      </w:r>
      <w:r w:rsidR="00E14FD9">
        <w:rPr>
          <w:rFonts w:ascii="Arial" w:hAnsi="Arial" w:cs="Arial"/>
        </w:rPr>
        <w:t>t</w:t>
      </w:r>
      <w:r>
        <w:rPr>
          <w:rFonts w:ascii="Arial" w:hAnsi="Arial" w:cs="Arial"/>
        </w:rPr>
        <w:t>eam towards increased sales of Stannah products and services</w:t>
      </w:r>
      <w:r w:rsidR="00E14FD9">
        <w:rPr>
          <w:rFonts w:ascii="Arial" w:hAnsi="Arial" w:cs="Arial"/>
        </w:rPr>
        <w:t>.</w:t>
      </w:r>
    </w:p>
    <w:p w14:paraId="1E161682" w14:textId="77777777" w:rsidR="009A0EF5" w:rsidRPr="009A0EF5" w:rsidRDefault="00976509" w:rsidP="009A0EF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provide </w:t>
      </w:r>
      <w:r w:rsidR="009A0EF5">
        <w:rPr>
          <w:rFonts w:ascii="Arial" w:hAnsi="Arial" w:cs="Arial"/>
        </w:rPr>
        <w:t>cover for vacant territories and be prepared, if necessary, to stay away from home as required</w:t>
      </w:r>
      <w:r w:rsidR="00E14FD9">
        <w:rPr>
          <w:rFonts w:ascii="Arial" w:hAnsi="Arial" w:cs="Arial"/>
        </w:rPr>
        <w:t>.</w:t>
      </w:r>
    </w:p>
    <w:p w14:paraId="506A33E5" w14:textId="77777777" w:rsidR="009A0EF5" w:rsidRPr="009A0EF5" w:rsidRDefault="009A0EF5" w:rsidP="009A0EF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To become involved in occasional project work as requested</w:t>
      </w:r>
      <w:r w:rsidR="00095757">
        <w:rPr>
          <w:rFonts w:ascii="Arial" w:hAnsi="Arial" w:cs="Arial"/>
        </w:rPr>
        <w:t xml:space="preserve"> by or agreed with </w:t>
      </w:r>
      <w:r w:rsidR="00E14FD9">
        <w:rPr>
          <w:rFonts w:ascii="Arial" w:hAnsi="Arial" w:cs="Arial"/>
        </w:rPr>
        <w:t>s</w:t>
      </w:r>
      <w:r w:rsidR="00095757">
        <w:rPr>
          <w:rFonts w:ascii="Arial" w:hAnsi="Arial" w:cs="Arial"/>
        </w:rPr>
        <w:t xml:space="preserve">ales </w:t>
      </w:r>
      <w:r w:rsidR="00E14FD9">
        <w:rPr>
          <w:rFonts w:ascii="Arial" w:hAnsi="Arial" w:cs="Arial"/>
        </w:rPr>
        <w:t>m</w:t>
      </w:r>
      <w:r w:rsidR="000F4C3F">
        <w:rPr>
          <w:rFonts w:ascii="Arial" w:hAnsi="Arial" w:cs="Arial"/>
        </w:rPr>
        <w:t>anagement</w:t>
      </w:r>
      <w:r w:rsidR="00E14FD9">
        <w:rPr>
          <w:rFonts w:ascii="Arial" w:hAnsi="Arial" w:cs="Arial"/>
        </w:rPr>
        <w:t>.</w:t>
      </w:r>
    </w:p>
    <w:p w14:paraId="1555BAA6" w14:textId="77777777" w:rsidR="009A0EF5" w:rsidRPr="009A0EF5" w:rsidRDefault="009A0EF5" w:rsidP="009A0EF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To participate in meetings as requested and to assist with development and training issues as appropriate.</w:t>
      </w:r>
    </w:p>
    <w:p w14:paraId="14E63FB5" w14:textId="77777777" w:rsidR="009A0EF5" w:rsidRDefault="009A0EF5" w:rsidP="009A0EF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To cons</w:t>
      </w:r>
      <w:r w:rsidR="00976509">
        <w:rPr>
          <w:rFonts w:ascii="Arial" w:hAnsi="Arial" w:cs="Arial"/>
        </w:rPr>
        <w:t xml:space="preserve">tructively support the </w:t>
      </w:r>
      <w:r w:rsidR="00E8713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ales </w:t>
      </w:r>
      <w:r w:rsidR="00E8713F">
        <w:rPr>
          <w:rFonts w:ascii="Arial" w:hAnsi="Arial" w:cs="Arial"/>
        </w:rPr>
        <w:t>m</w:t>
      </w:r>
      <w:r>
        <w:rPr>
          <w:rFonts w:ascii="Arial" w:hAnsi="Arial" w:cs="Arial"/>
        </w:rPr>
        <w:t>anage</w:t>
      </w:r>
      <w:r w:rsidR="00976509">
        <w:rPr>
          <w:rFonts w:ascii="Arial" w:hAnsi="Arial" w:cs="Arial"/>
        </w:rPr>
        <w:t>ment</w:t>
      </w:r>
      <w:r>
        <w:rPr>
          <w:rFonts w:ascii="Arial" w:hAnsi="Arial" w:cs="Arial"/>
        </w:rPr>
        <w:t xml:space="preserve"> in the implementation of procedures and work methods and to b</w:t>
      </w:r>
      <w:r w:rsidR="00095757">
        <w:rPr>
          <w:rFonts w:ascii="Arial" w:hAnsi="Arial" w:cs="Arial"/>
        </w:rPr>
        <w:t xml:space="preserve">ring to their attention </w:t>
      </w:r>
      <w:r>
        <w:rPr>
          <w:rFonts w:ascii="Arial" w:hAnsi="Arial" w:cs="Arial"/>
        </w:rPr>
        <w:t xml:space="preserve">any issues which may affect the </w:t>
      </w:r>
      <w:r w:rsidR="00F150D6">
        <w:rPr>
          <w:rFonts w:ascii="Arial" w:hAnsi="Arial" w:cs="Arial"/>
        </w:rPr>
        <w:t>c</w:t>
      </w:r>
      <w:r>
        <w:rPr>
          <w:rFonts w:ascii="Arial" w:hAnsi="Arial" w:cs="Arial"/>
        </w:rPr>
        <w:t>ompany’s performance, morale or reputation.</w:t>
      </w:r>
    </w:p>
    <w:p w14:paraId="6026CE94" w14:textId="77777777" w:rsidR="009A0EF5" w:rsidRDefault="009A0EF5" w:rsidP="009A0EF5">
      <w:pPr>
        <w:rPr>
          <w:rFonts w:ascii="Arial" w:hAnsi="Arial" w:cs="Arial"/>
        </w:rPr>
      </w:pPr>
    </w:p>
    <w:p w14:paraId="4BCFFD13" w14:textId="77777777" w:rsidR="009A0EF5" w:rsidRPr="009A0EF5" w:rsidRDefault="009A0EF5" w:rsidP="009A0EF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Safety:</w:t>
      </w:r>
    </w:p>
    <w:p w14:paraId="052C9EAB" w14:textId="77777777" w:rsidR="009A0EF5" w:rsidRPr="00262D9F" w:rsidRDefault="009A0EF5" w:rsidP="009A0EF5">
      <w:pPr>
        <w:rPr>
          <w:rFonts w:ascii="Arial" w:hAnsi="Arial" w:cs="Arial"/>
        </w:rPr>
      </w:pPr>
    </w:p>
    <w:p w14:paraId="1BCFB4A7" w14:textId="77777777" w:rsidR="00D51FD0" w:rsidRDefault="009A0EF5" w:rsidP="00D51FD0">
      <w:pPr>
        <w:numPr>
          <w:ilvl w:val="0"/>
          <w:numId w:val="2"/>
        </w:numPr>
        <w:rPr>
          <w:rFonts w:ascii="Arial" w:hAnsi="Arial" w:cs="Arial"/>
        </w:rPr>
      </w:pPr>
      <w:r w:rsidRPr="00262D9F">
        <w:rPr>
          <w:rFonts w:ascii="Arial" w:hAnsi="Arial" w:cs="Arial"/>
        </w:rPr>
        <w:t xml:space="preserve">Be fully aware of and comply with the </w:t>
      </w:r>
      <w:r w:rsidR="00D51FD0">
        <w:rPr>
          <w:rFonts w:ascii="Arial" w:hAnsi="Arial" w:cs="Arial"/>
        </w:rPr>
        <w:t>c</w:t>
      </w:r>
      <w:r w:rsidRPr="00262D9F">
        <w:rPr>
          <w:rFonts w:ascii="Arial" w:hAnsi="Arial" w:cs="Arial"/>
        </w:rPr>
        <w:t xml:space="preserve">ompany’s </w:t>
      </w:r>
      <w:r w:rsidR="00D51FD0">
        <w:rPr>
          <w:rFonts w:ascii="Arial" w:hAnsi="Arial" w:cs="Arial"/>
        </w:rPr>
        <w:t>h</w:t>
      </w:r>
      <w:r w:rsidRPr="00262D9F">
        <w:rPr>
          <w:rFonts w:ascii="Arial" w:hAnsi="Arial" w:cs="Arial"/>
        </w:rPr>
        <w:t xml:space="preserve">ealth and </w:t>
      </w:r>
      <w:r w:rsidR="00D51FD0">
        <w:rPr>
          <w:rFonts w:ascii="Arial" w:hAnsi="Arial" w:cs="Arial"/>
        </w:rPr>
        <w:t>s</w:t>
      </w:r>
      <w:r w:rsidRPr="00262D9F">
        <w:rPr>
          <w:rFonts w:ascii="Arial" w:hAnsi="Arial" w:cs="Arial"/>
        </w:rPr>
        <w:t xml:space="preserve">afety </w:t>
      </w:r>
      <w:r w:rsidR="00D51FD0">
        <w:rPr>
          <w:rFonts w:ascii="Arial" w:hAnsi="Arial" w:cs="Arial"/>
        </w:rPr>
        <w:t>p</w:t>
      </w:r>
      <w:r w:rsidRPr="00262D9F">
        <w:rPr>
          <w:rFonts w:ascii="Arial" w:hAnsi="Arial" w:cs="Arial"/>
        </w:rPr>
        <w:t>olicy.</w:t>
      </w:r>
    </w:p>
    <w:p w14:paraId="0A523CCB" w14:textId="77777777" w:rsidR="00C72DD5" w:rsidRPr="00D51FD0" w:rsidRDefault="00D51FD0" w:rsidP="00D51FD0">
      <w:pPr>
        <w:numPr>
          <w:ilvl w:val="0"/>
          <w:numId w:val="2"/>
        </w:numPr>
        <w:rPr>
          <w:rFonts w:ascii="Arial" w:hAnsi="Arial" w:cs="Arial"/>
        </w:rPr>
      </w:pPr>
      <w:r w:rsidRPr="00D51FD0">
        <w:rPr>
          <w:rFonts w:ascii="Arial" w:hAnsi="Arial" w:cs="Arial"/>
        </w:rPr>
        <w:t>Maintain full awareness of health and safety requirements and apply all relevant processes when conducting company business</w:t>
      </w:r>
      <w:r>
        <w:rPr>
          <w:rFonts w:ascii="Arial" w:hAnsi="Arial" w:cs="Arial"/>
        </w:rPr>
        <w:t>.</w:t>
      </w:r>
    </w:p>
    <w:p w14:paraId="0FF2EE39" w14:textId="77777777" w:rsidR="00D51FD0" w:rsidRDefault="00D51FD0" w:rsidP="00EE18CC">
      <w:pPr>
        <w:keepLines/>
        <w:autoSpaceDE w:val="0"/>
        <w:autoSpaceDN w:val="0"/>
        <w:adjustRightInd w:val="0"/>
        <w:rPr>
          <w:rFonts w:ascii="Arial" w:hAnsi="Arial" w:cs="Arial"/>
          <w:b/>
          <w:color w:val="000000"/>
          <w:szCs w:val="24"/>
        </w:rPr>
      </w:pPr>
    </w:p>
    <w:p w14:paraId="75A9B634" w14:textId="77777777" w:rsidR="00EE18CC" w:rsidRPr="00ED628B" w:rsidRDefault="00EE18CC" w:rsidP="00EE18CC">
      <w:pPr>
        <w:keepLines/>
        <w:autoSpaceDE w:val="0"/>
        <w:autoSpaceDN w:val="0"/>
        <w:adjustRightInd w:val="0"/>
        <w:rPr>
          <w:rFonts w:ascii="Arial" w:hAnsi="Arial" w:cs="Arial"/>
          <w:b/>
          <w:color w:val="000000"/>
          <w:szCs w:val="24"/>
        </w:rPr>
      </w:pPr>
      <w:r w:rsidRPr="00ED628B">
        <w:rPr>
          <w:rFonts w:ascii="Arial" w:hAnsi="Arial" w:cs="Arial"/>
          <w:b/>
          <w:color w:val="000000"/>
          <w:szCs w:val="24"/>
        </w:rPr>
        <w:t>Qualifications:</w:t>
      </w:r>
    </w:p>
    <w:p w14:paraId="0ABFDD42" w14:textId="77777777" w:rsidR="00EE18CC" w:rsidRDefault="00EE18CC" w:rsidP="00EE18CC">
      <w:pPr>
        <w:keepLines/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</w:p>
    <w:p w14:paraId="7D97E3E5" w14:textId="0BDDB39D" w:rsidR="00CA76C6" w:rsidRDefault="008722BC" w:rsidP="002A52F9">
      <w:pPr>
        <w:keepLines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Proven track record in Direct Sales will be essential.</w:t>
      </w:r>
    </w:p>
    <w:p w14:paraId="470ECDDD" w14:textId="77777777" w:rsidR="00CA76C6" w:rsidRDefault="00CA76C6" w:rsidP="002A52F9">
      <w:pPr>
        <w:keepLines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A driving licence will always be a requirement</w:t>
      </w:r>
      <w:r w:rsidR="00D51FD0">
        <w:rPr>
          <w:rFonts w:ascii="Arial" w:hAnsi="Arial" w:cs="Arial"/>
          <w:color w:val="000000"/>
          <w:szCs w:val="24"/>
        </w:rPr>
        <w:t>.</w:t>
      </w:r>
    </w:p>
    <w:p w14:paraId="1DFC72ED" w14:textId="77777777" w:rsidR="00CA76C6" w:rsidRDefault="00CA76C6" w:rsidP="002A52F9">
      <w:pPr>
        <w:keepLines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A </w:t>
      </w:r>
      <w:r w:rsidR="005B719D">
        <w:rPr>
          <w:rFonts w:ascii="Arial" w:hAnsi="Arial" w:cs="Arial"/>
          <w:color w:val="000000"/>
          <w:szCs w:val="24"/>
        </w:rPr>
        <w:t>DBS</w:t>
      </w:r>
      <w:r>
        <w:rPr>
          <w:rFonts w:ascii="Arial" w:hAnsi="Arial" w:cs="Arial"/>
          <w:color w:val="000000"/>
          <w:szCs w:val="24"/>
        </w:rPr>
        <w:t xml:space="preserve"> check will be required</w:t>
      </w:r>
      <w:r w:rsidR="00D51FD0">
        <w:rPr>
          <w:rFonts w:ascii="Arial" w:hAnsi="Arial" w:cs="Arial"/>
          <w:color w:val="000000"/>
          <w:szCs w:val="24"/>
        </w:rPr>
        <w:t>.</w:t>
      </w:r>
    </w:p>
    <w:p w14:paraId="78D1A731" w14:textId="77777777" w:rsidR="00CA76C6" w:rsidRPr="00ED628B" w:rsidRDefault="00CA76C6" w:rsidP="00EE18CC">
      <w:pPr>
        <w:keepLines/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</w:p>
    <w:p w14:paraId="1E07EC61" w14:textId="77777777" w:rsidR="00EE18CC" w:rsidRDefault="009A0EF5" w:rsidP="002A52F9">
      <w:pPr>
        <w:jc w:val="both"/>
        <w:rPr>
          <w:rFonts w:ascii="Arial" w:hAnsi="Arial" w:cs="Arial"/>
          <w:b/>
          <w:szCs w:val="24"/>
        </w:rPr>
      </w:pPr>
      <w:r w:rsidRPr="009A0EF5">
        <w:rPr>
          <w:rFonts w:ascii="Arial" w:hAnsi="Arial" w:cs="Arial"/>
          <w:b/>
          <w:szCs w:val="24"/>
        </w:rPr>
        <w:t>Package:</w:t>
      </w:r>
    </w:p>
    <w:p w14:paraId="3103F62B" w14:textId="77777777" w:rsidR="009A0EF5" w:rsidRPr="009A0EF5" w:rsidRDefault="009A0EF5" w:rsidP="002A52F9">
      <w:pPr>
        <w:jc w:val="both"/>
        <w:rPr>
          <w:rFonts w:ascii="Arial" w:hAnsi="Arial" w:cs="Arial"/>
          <w:b/>
          <w:szCs w:val="24"/>
        </w:rPr>
      </w:pPr>
    </w:p>
    <w:p w14:paraId="00079A8E" w14:textId="2E6B2416" w:rsidR="00D51FD0" w:rsidRDefault="008722BC" w:rsidP="009A0EF5">
      <w:pPr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Although the role is salaried, a successful Sales Consultant will find true reward in the generous commission and incentive package.</w:t>
      </w:r>
    </w:p>
    <w:p w14:paraId="08426849" w14:textId="1D9EFCB9" w:rsidR="009A0EF5" w:rsidRDefault="00D51FD0" w:rsidP="009A0EF5">
      <w:pPr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33</w:t>
      </w:r>
      <w:r w:rsidR="009A0EF5">
        <w:rPr>
          <w:rFonts w:ascii="Arial" w:hAnsi="Arial" w:cs="Arial"/>
          <w:szCs w:val="24"/>
        </w:rPr>
        <w:t xml:space="preserve"> days annual leave</w:t>
      </w:r>
      <w:r w:rsidR="008722BC">
        <w:rPr>
          <w:rFonts w:ascii="Arial" w:hAnsi="Arial" w:cs="Arial"/>
          <w:szCs w:val="24"/>
        </w:rPr>
        <w:t xml:space="preserve"> (including Bank Holidays)</w:t>
      </w:r>
    </w:p>
    <w:p w14:paraId="76A77030" w14:textId="77777777" w:rsidR="009A0EF5" w:rsidRPr="00ED628B" w:rsidRDefault="009A0EF5" w:rsidP="009A0EF5">
      <w:pPr>
        <w:ind w:left="720"/>
        <w:jc w:val="both"/>
        <w:rPr>
          <w:rFonts w:ascii="Arial" w:hAnsi="Arial" w:cs="Arial"/>
          <w:szCs w:val="24"/>
        </w:rPr>
      </w:pPr>
    </w:p>
    <w:p w14:paraId="1087E012" w14:textId="77777777" w:rsidR="00EE18CC" w:rsidRPr="00ED628B" w:rsidRDefault="00EE18CC" w:rsidP="00EE18CC">
      <w:pPr>
        <w:jc w:val="both"/>
        <w:rPr>
          <w:rFonts w:ascii="Arial" w:hAnsi="Arial" w:cs="Arial"/>
          <w:b/>
          <w:szCs w:val="24"/>
        </w:rPr>
      </w:pPr>
      <w:r w:rsidRPr="00ED628B">
        <w:rPr>
          <w:rFonts w:ascii="Arial" w:hAnsi="Arial" w:cs="Arial"/>
          <w:b/>
          <w:szCs w:val="24"/>
        </w:rPr>
        <w:t>General:</w:t>
      </w:r>
    </w:p>
    <w:p w14:paraId="47ABC51E" w14:textId="77777777" w:rsidR="00EE18CC" w:rsidRPr="00ED628B" w:rsidRDefault="00EE18CC" w:rsidP="00EE18CC">
      <w:pPr>
        <w:jc w:val="both"/>
        <w:rPr>
          <w:rFonts w:ascii="Arial" w:hAnsi="Arial" w:cs="Arial"/>
          <w:szCs w:val="24"/>
        </w:rPr>
      </w:pPr>
    </w:p>
    <w:p w14:paraId="23B5DAAE" w14:textId="77777777" w:rsidR="00EE18CC" w:rsidRDefault="00CA76C6" w:rsidP="00EE18CC">
      <w:pPr>
        <w:ind w:left="36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The role requires a level of flexibility and availability to meet the needs of our customers and their families</w:t>
      </w:r>
      <w:r w:rsidR="000F4C3F">
        <w:rPr>
          <w:rFonts w:ascii="Arial" w:hAnsi="Arial" w:cs="Arial"/>
          <w:szCs w:val="24"/>
        </w:rPr>
        <w:t xml:space="preserve">. This may well include evenings, weekends and </w:t>
      </w:r>
      <w:r w:rsidR="00D51FD0">
        <w:rPr>
          <w:rFonts w:ascii="Arial" w:hAnsi="Arial" w:cs="Arial"/>
          <w:szCs w:val="24"/>
        </w:rPr>
        <w:t>b</w:t>
      </w:r>
      <w:r w:rsidR="000F4C3F">
        <w:rPr>
          <w:rFonts w:ascii="Arial" w:hAnsi="Arial" w:cs="Arial"/>
          <w:szCs w:val="24"/>
        </w:rPr>
        <w:t xml:space="preserve">ank </w:t>
      </w:r>
      <w:r w:rsidR="00D51FD0">
        <w:rPr>
          <w:rFonts w:ascii="Arial" w:hAnsi="Arial" w:cs="Arial"/>
          <w:szCs w:val="24"/>
        </w:rPr>
        <w:t>h</w:t>
      </w:r>
      <w:r w:rsidR="000F4C3F">
        <w:rPr>
          <w:rFonts w:ascii="Arial" w:hAnsi="Arial" w:cs="Arial"/>
          <w:szCs w:val="24"/>
        </w:rPr>
        <w:t>olidays</w:t>
      </w:r>
    </w:p>
    <w:p w14:paraId="12930354" w14:textId="77777777" w:rsidR="007B7195" w:rsidRDefault="007B7195" w:rsidP="002A52F9">
      <w:pPr>
        <w:jc w:val="both"/>
        <w:rPr>
          <w:rFonts w:ascii="Arial" w:hAnsi="Arial" w:cs="Arial"/>
          <w:szCs w:val="24"/>
        </w:rPr>
      </w:pPr>
    </w:p>
    <w:p w14:paraId="2CF3773F" w14:textId="77777777" w:rsidR="007B7195" w:rsidRDefault="007B7195" w:rsidP="00EE18CC">
      <w:pPr>
        <w:ind w:left="360"/>
        <w:jc w:val="both"/>
        <w:rPr>
          <w:rFonts w:ascii="Arial" w:hAnsi="Arial" w:cs="Arial"/>
          <w:szCs w:val="24"/>
        </w:rPr>
      </w:pPr>
    </w:p>
    <w:p w14:paraId="13327B8A" w14:textId="77777777" w:rsidR="00E474B7" w:rsidRPr="00A049E5" w:rsidRDefault="00EE18CC" w:rsidP="00A049E5">
      <w:pPr>
        <w:jc w:val="both"/>
        <w:rPr>
          <w:rFonts w:ascii="Arial" w:hAnsi="Arial" w:cs="Arial"/>
          <w:sz w:val="20"/>
        </w:rPr>
      </w:pPr>
      <w:r w:rsidRPr="002A52F9">
        <w:rPr>
          <w:rFonts w:ascii="Arial" w:hAnsi="Arial" w:cs="Arial"/>
          <w:sz w:val="20"/>
        </w:rPr>
        <w:t>NB. This is not intended to be a full definition of responsibilities and staff will be expected to assist in such other responsibilities as may be allocated.</w:t>
      </w:r>
    </w:p>
    <w:sectPr w:rsidR="00E474B7" w:rsidRPr="00A049E5" w:rsidSect="002A52F9">
      <w:headerReference w:type="default" r:id="rId7"/>
      <w:pgSz w:w="11906" w:h="16838"/>
      <w:pgMar w:top="2268" w:right="1008" w:bottom="1008" w:left="1008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D9D28" w14:textId="77777777" w:rsidR="001058FD" w:rsidRDefault="001058FD">
      <w:r>
        <w:separator/>
      </w:r>
    </w:p>
  </w:endnote>
  <w:endnote w:type="continuationSeparator" w:id="0">
    <w:p w14:paraId="6C0FE71E" w14:textId="77777777" w:rsidR="001058FD" w:rsidRDefault="00105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237BD" w14:textId="77777777" w:rsidR="001058FD" w:rsidRDefault="001058FD">
      <w:r>
        <w:separator/>
      </w:r>
    </w:p>
  </w:footnote>
  <w:footnote w:type="continuationSeparator" w:id="0">
    <w:p w14:paraId="4FAB41EF" w14:textId="77777777" w:rsidR="001058FD" w:rsidRDefault="00105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4694A" w14:textId="77777777" w:rsidR="00976509" w:rsidRDefault="005F1B23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529E71E" wp14:editId="6C49AFF6">
          <wp:simplePos x="0" y="0"/>
          <wp:positionH relativeFrom="column">
            <wp:posOffset>4760595</wp:posOffset>
          </wp:positionH>
          <wp:positionV relativeFrom="paragraph">
            <wp:posOffset>-74295</wp:posOffset>
          </wp:positionV>
          <wp:extent cx="1800225" cy="75247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394592A" wp14:editId="1D09D9FB">
          <wp:simplePos x="0" y="0"/>
          <wp:positionH relativeFrom="column">
            <wp:posOffset>-321945</wp:posOffset>
          </wp:positionH>
          <wp:positionV relativeFrom="paragraph">
            <wp:posOffset>-264795</wp:posOffset>
          </wp:positionV>
          <wp:extent cx="1028700" cy="84772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F8222A" w14:textId="77777777" w:rsidR="00976509" w:rsidRDefault="00976509">
    <w:pPr>
      <w:pStyle w:val="Header"/>
      <w:rPr>
        <w:noProof/>
      </w:rPr>
    </w:pPr>
  </w:p>
  <w:p w14:paraId="30435669" w14:textId="77777777" w:rsidR="00976509" w:rsidRDefault="009765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42F3E"/>
    <w:multiLevelType w:val="hybridMultilevel"/>
    <w:tmpl w:val="40902FB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ED2BD0"/>
    <w:multiLevelType w:val="hybridMultilevel"/>
    <w:tmpl w:val="EECCD21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111AF9"/>
    <w:multiLevelType w:val="hybridMultilevel"/>
    <w:tmpl w:val="E4FA06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58060">
    <w:abstractNumId w:val="0"/>
  </w:num>
  <w:num w:numId="2" w16cid:durableId="49158119">
    <w:abstractNumId w:val="1"/>
  </w:num>
  <w:num w:numId="3" w16cid:durableId="647326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BC"/>
    <w:rsid w:val="00022C84"/>
    <w:rsid w:val="00063CFB"/>
    <w:rsid w:val="00095757"/>
    <w:rsid w:val="000B54AD"/>
    <w:rsid w:val="000F4C3F"/>
    <w:rsid w:val="000F64DE"/>
    <w:rsid w:val="001058FD"/>
    <w:rsid w:val="00142F7D"/>
    <w:rsid w:val="0017428B"/>
    <w:rsid w:val="00186031"/>
    <w:rsid w:val="001C1DF9"/>
    <w:rsid w:val="002231F7"/>
    <w:rsid w:val="0022489E"/>
    <w:rsid w:val="00242CDE"/>
    <w:rsid w:val="00242E2B"/>
    <w:rsid w:val="0024779E"/>
    <w:rsid w:val="00262D9F"/>
    <w:rsid w:val="00265452"/>
    <w:rsid w:val="00265917"/>
    <w:rsid w:val="002A52F9"/>
    <w:rsid w:val="002B0DEF"/>
    <w:rsid w:val="002B1568"/>
    <w:rsid w:val="00307905"/>
    <w:rsid w:val="00372984"/>
    <w:rsid w:val="0037683A"/>
    <w:rsid w:val="00382E8F"/>
    <w:rsid w:val="003B4A55"/>
    <w:rsid w:val="003D3259"/>
    <w:rsid w:val="00461BBE"/>
    <w:rsid w:val="00465B59"/>
    <w:rsid w:val="004C1461"/>
    <w:rsid w:val="004C7C0C"/>
    <w:rsid w:val="004E3097"/>
    <w:rsid w:val="0053503E"/>
    <w:rsid w:val="00572D9E"/>
    <w:rsid w:val="00596D32"/>
    <w:rsid w:val="005B719D"/>
    <w:rsid w:val="005F1B23"/>
    <w:rsid w:val="00666C15"/>
    <w:rsid w:val="006A0443"/>
    <w:rsid w:val="006C6449"/>
    <w:rsid w:val="006D584B"/>
    <w:rsid w:val="007B7195"/>
    <w:rsid w:val="007F3F47"/>
    <w:rsid w:val="008148FC"/>
    <w:rsid w:val="008176D9"/>
    <w:rsid w:val="00832EA1"/>
    <w:rsid w:val="00836985"/>
    <w:rsid w:val="008722BC"/>
    <w:rsid w:val="0088704C"/>
    <w:rsid w:val="008F5177"/>
    <w:rsid w:val="00907CE6"/>
    <w:rsid w:val="00916EB7"/>
    <w:rsid w:val="0094009C"/>
    <w:rsid w:val="00945933"/>
    <w:rsid w:val="00976509"/>
    <w:rsid w:val="009A0EF5"/>
    <w:rsid w:val="00A049E5"/>
    <w:rsid w:val="00A13354"/>
    <w:rsid w:val="00A409BB"/>
    <w:rsid w:val="00AB00CD"/>
    <w:rsid w:val="00AB1B79"/>
    <w:rsid w:val="00B05C50"/>
    <w:rsid w:val="00B500C3"/>
    <w:rsid w:val="00B57E36"/>
    <w:rsid w:val="00B71159"/>
    <w:rsid w:val="00B8773B"/>
    <w:rsid w:val="00B906F1"/>
    <w:rsid w:val="00BA26F8"/>
    <w:rsid w:val="00BB61E4"/>
    <w:rsid w:val="00BC34F7"/>
    <w:rsid w:val="00BF490E"/>
    <w:rsid w:val="00BF52C3"/>
    <w:rsid w:val="00C25599"/>
    <w:rsid w:val="00C32A8A"/>
    <w:rsid w:val="00C332A2"/>
    <w:rsid w:val="00C72DD5"/>
    <w:rsid w:val="00C935A0"/>
    <w:rsid w:val="00CA76C6"/>
    <w:rsid w:val="00D21C6E"/>
    <w:rsid w:val="00D51FD0"/>
    <w:rsid w:val="00D54519"/>
    <w:rsid w:val="00D600B2"/>
    <w:rsid w:val="00D717A0"/>
    <w:rsid w:val="00D72295"/>
    <w:rsid w:val="00DB1D6A"/>
    <w:rsid w:val="00DE25E2"/>
    <w:rsid w:val="00E0117C"/>
    <w:rsid w:val="00E14FD9"/>
    <w:rsid w:val="00E20DA2"/>
    <w:rsid w:val="00E328CB"/>
    <w:rsid w:val="00E474B7"/>
    <w:rsid w:val="00E56D81"/>
    <w:rsid w:val="00E8713F"/>
    <w:rsid w:val="00EC2066"/>
    <w:rsid w:val="00EC7585"/>
    <w:rsid w:val="00ED628B"/>
    <w:rsid w:val="00EE18CC"/>
    <w:rsid w:val="00EF23E2"/>
    <w:rsid w:val="00F150D6"/>
    <w:rsid w:val="00F56214"/>
    <w:rsid w:val="00FB37C4"/>
    <w:rsid w:val="00FC7687"/>
    <w:rsid w:val="00FD1BA6"/>
    <w:rsid w:val="00FE19EE"/>
    <w:rsid w:val="00FE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8094FD1"/>
  <w15:chartTrackingRefBased/>
  <w15:docId w15:val="{92982796-050D-46DE-ADE2-05161A78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BodyText">
    <w:name w:val="Body Text"/>
    <w:basedOn w:val="Normal"/>
    <w:pPr>
      <w:jc w:val="center"/>
    </w:pPr>
    <w:rPr>
      <w:b/>
      <w:color w:val="008000"/>
    </w:rPr>
  </w:style>
  <w:style w:type="paragraph" w:styleId="BalloonText">
    <w:name w:val="Balloon Text"/>
    <w:basedOn w:val="Normal"/>
    <w:semiHidden/>
    <w:rsid w:val="00D21C6E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596D32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rkerS01\Downloads\PSC_Job_Description_Dec_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c2df32e-ef1b-4fdc-a209-97234793aa4f}" enabled="0" method="" siteId="{4c2df32e-ef1b-4fdc-a209-97234793aa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PSC_Job_Description_Dec_2025</Template>
  <TotalTime>0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 ADJUSTMENT  FORM</vt:lpstr>
    </vt:vector>
  </TitlesOfParts>
  <Company>Personnel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 ADJUSTMENT  FORM</dc:title>
  <dc:subject/>
  <dc:creator>Sheenah Parker</dc:creator>
  <cp:keywords/>
  <dc:description/>
  <cp:lastModifiedBy>Sheenah Parker</cp:lastModifiedBy>
  <cp:revision>2</cp:revision>
  <cp:lastPrinted>2010-08-18T07:34:00Z</cp:lastPrinted>
  <dcterms:created xsi:type="dcterms:W3CDTF">2026-06-16T15:24:00Z</dcterms:created>
  <dcterms:modified xsi:type="dcterms:W3CDTF">2026-06-16T15:24:00Z</dcterms:modified>
</cp:coreProperties>
</file>