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E0D1E" w14:textId="44B80E24" w:rsidR="00BB3214" w:rsidRPr="00BB3214" w:rsidRDefault="00FB31C0" w:rsidP="00BB3214">
      <w:pPr>
        <w:spacing w:line="360" w:lineRule="auto"/>
        <w:rPr>
          <w:rFonts w:asciiTheme="minorHAnsi" w:eastAsiaTheme="minorEastAsia" w:hAnsiTheme="minorHAnsi"/>
          <w:b/>
          <w:sz w:val="44"/>
          <w:lang w:eastAsia="ko-KR"/>
        </w:rPr>
      </w:pPr>
      <w:r w:rsidRPr="00BB3214">
        <w:rPr>
          <w:rFonts w:asciiTheme="minorHAnsi" w:eastAsiaTheme="minorEastAsia" w:hAnsiTheme="minorHAnsi"/>
          <w:b/>
          <w:sz w:val="44"/>
          <w:lang w:eastAsia="ko-KR"/>
        </w:rPr>
        <w:t>Resume</w:t>
      </w:r>
      <w:r w:rsidR="00BB3214">
        <w:rPr>
          <w:rFonts w:asciiTheme="minorHAnsi" w:eastAsiaTheme="minorEastAsia" w:hAnsiTheme="minorHAnsi" w:hint="eastAsia"/>
          <w:b/>
          <w:sz w:val="44"/>
          <w:lang w:eastAsia="ko-KR"/>
        </w:rPr>
        <w:t xml:space="preserve">                           </w:t>
      </w:r>
      <w:r w:rsidR="00BB3214" w:rsidRPr="00BB3214">
        <w:rPr>
          <w:rFonts w:ascii="Malgun Gothic" w:eastAsia="Malgun Gothic" w:hAnsi="Malgun Gothic"/>
          <w:b/>
          <w:sz w:val="20"/>
          <w:lang w:eastAsia="ko-KR"/>
        </w:rPr>
        <w:sym w:font="Wingdings 2" w:char="F0F8"/>
      </w:r>
      <w:r w:rsidR="00BB3214" w:rsidRPr="00BB3214">
        <w:rPr>
          <w:rFonts w:ascii="Malgun Gothic" w:eastAsia="Malgun Gothic" w:hAnsi="Malgun Gothic" w:hint="eastAsia"/>
          <w:b/>
          <w:sz w:val="20"/>
          <w:lang w:eastAsia="ko-KR"/>
        </w:rPr>
        <w:t>글자체는 맑은 고딕,</w:t>
      </w:r>
      <w:r w:rsidR="00BB3214" w:rsidRPr="00BB3214">
        <w:rPr>
          <w:rFonts w:ascii="Malgun Gothic" w:eastAsia="Malgun Gothic" w:hAnsi="Malgun Gothic"/>
          <w:b/>
          <w:sz w:val="20"/>
          <w:lang w:eastAsia="ko-KR"/>
        </w:rPr>
        <w:t xml:space="preserve"> </w:t>
      </w:r>
      <w:r w:rsidR="00BB3214" w:rsidRPr="00BB3214">
        <w:rPr>
          <w:rFonts w:ascii="Malgun Gothic" w:eastAsia="Malgun Gothic" w:hAnsi="Malgun Gothic" w:hint="eastAsia"/>
          <w:b/>
          <w:sz w:val="20"/>
          <w:lang w:eastAsia="ko-KR"/>
        </w:rPr>
        <w:t xml:space="preserve">크기는 </w:t>
      </w:r>
      <w:r w:rsidR="00BB3214" w:rsidRPr="00BB3214">
        <w:rPr>
          <w:rFonts w:ascii="Malgun Gothic" w:eastAsia="Malgun Gothic" w:hAnsi="Malgun Gothic"/>
          <w:b/>
          <w:sz w:val="20"/>
          <w:lang w:eastAsia="ko-KR"/>
        </w:rPr>
        <w:t>11</w:t>
      </w:r>
      <w:r w:rsidR="00BB3214" w:rsidRPr="00BB3214">
        <w:rPr>
          <w:rFonts w:ascii="Malgun Gothic" w:eastAsia="Malgun Gothic" w:hAnsi="Malgun Gothic" w:hint="eastAsia"/>
          <w:b/>
          <w:sz w:val="20"/>
          <w:lang w:eastAsia="ko-KR"/>
        </w:rPr>
        <w:t>P</w:t>
      </w:r>
      <w:r w:rsidR="00BB3214" w:rsidRPr="00BB3214">
        <w:rPr>
          <w:rFonts w:ascii="Malgun Gothic" w:eastAsia="Malgun Gothic" w:hAnsi="Malgun Gothic"/>
          <w:b/>
          <w:sz w:val="20"/>
          <w:lang w:eastAsia="ko-KR"/>
        </w:rPr>
        <w:t>oint</w:t>
      </w:r>
      <w:r w:rsidR="00BB3214" w:rsidRPr="00BB3214">
        <w:rPr>
          <w:rFonts w:ascii="Malgun Gothic" w:eastAsia="Malgun Gothic" w:hAnsi="Malgun Gothic" w:hint="eastAsia"/>
          <w:b/>
          <w:sz w:val="20"/>
          <w:lang w:eastAsia="ko-KR"/>
        </w:rPr>
        <w:t>로 작성하시기 바랍니다.</w:t>
      </w:r>
      <w:r w:rsidR="00BB3214" w:rsidRPr="00BB3214">
        <w:rPr>
          <w:rFonts w:ascii="Malgun Gothic" w:eastAsia="Malgun Gothic" w:hAnsi="Malgun Gothic"/>
          <w:b/>
          <w:sz w:val="20"/>
          <w:lang w:eastAsia="ko-KR"/>
        </w:rPr>
        <w:t xml:space="preserve"> </w:t>
      </w:r>
    </w:p>
    <w:tbl>
      <w:tblPr>
        <w:tblStyle w:val="6"/>
        <w:tblW w:w="1075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9196"/>
      </w:tblGrid>
      <w:tr w:rsidR="001253D7" w:rsidRPr="00BB3214" w14:paraId="043701EF" w14:textId="77777777" w:rsidTr="00842A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F2F2F2" w:themeFill="background1" w:themeFillShade="F2"/>
          </w:tcPr>
          <w:p w14:paraId="77B4219F" w14:textId="77777777" w:rsidR="001253D7" w:rsidRPr="00BB3214" w:rsidRDefault="001253D7" w:rsidP="005C5A41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cs="Tahoma" w:hint="eastAsia"/>
                <w:color w:val="000000"/>
                <w:sz w:val="20"/>
                <w:szCs w:val="20"/>
                <w:lang w:eastAsia="ko-KR"/>
              </w:rPr>
              <w:t xml:space="preserve">모집 부문 </w:t>
            </w:r>
          </w:p>
        </w:tc>
        <w:tc>
          <w:tcPr>
            <w:tcW w:w="9196" w:type="dxa"/>
            <w:shd w:val="clear" w:color="auto" w:fill="F2F2F2" w:themeFill="background1" w:themeFillShade="F2"/>
          </w:tcPr>
          <w:p w14:paraId="547AC07B" w14:textId="2EE2816A" w:rsidR="001253D7" w:rsidRPr="00BB3214" w:rsidRDefault="001253D7" w:rsidP="001253D7">
            <w:pPr>
              <w:tabs>
                <w:tab w:val="left" w:pos="187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FB31C0" w:rsidRPr="00BB3214" w14:paraId="161F8460" w14:textId="77777777" w:rsidTr="00C70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FFFFFF" w:themeFill="background1"/>
          </w:tcPr>
          <w:p w14:paraId="4D51D9BB" w14:textId="77777777" w:rsidR="00FB31C0" w:rsidRPr="00BB3214" w:rsidRDefault="00FB31C0" w:rsidP="005C5A41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cs="Tahoma" w:hint="eastAsia"/>
                <w:color w:val="000000"/>
                <w:sz w:val="20"/>
                <w:szCs w:val="20"/>
                <w:lang w:eastAsia="ko-KR"/>
              </w:rPr>
              <w:t>희망 근무지</w:t>
            </w:r>
          </w:p>
        </w:tc>
        <w:tc>
          <w:tcPr>
            <w:tcW w:w="9196" w:type="dxa"/>
            <w:shd w:val="clear" w:color="auto" w:fill="FFFFFF" w:themeFill="background1"/>
          </w:tcPr>
          <w:p w14:paraId="581AC5B5" w14:textId="77777777" w:rsidR="00FB31C0" w:rsidRPr="00BB3214" w:rsidRDefault="00FB31C0" w:rsidP="005C5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</w:tbl>
    <w:p w14:paraId="6C98FD04" w14:textId="77777777" w:rsidR="00FB31C0" w:rsidRPr="00BB3214" w:rsidRDefault="00FB31C0" w:rsidP="00C4458A">
      <w:pPr>
        <w:rPr>
          <w:rFonts w:ascii="Malgun Gothic" w:eastAsia="Malgun Gothic" w:hAnsi="Malgun Gothic"/>
          <w:sz w:val="22"/>
        </w:rPr>
      </w:pPr>
    </w:p>
    <w:tbl>
      <w:tblPr>
        <w:tblStyle w:val="10"/>
        <w:tblW w:w="1076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7"/>
        <w:gridCol w:w="2936"/>
        <w:gridCol w:w="1627"/>
        <w:gridCol w:w="2921"/>
        <w:gridCol w:w="1647"/>
      </w:tblGrid>
      <w:tr w:rsidR="00363B52" w:rsidRPr="00BB3214" w14:paraId="4D21BFA4" w14:textId="20C28972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1" w:type="dxa"/>
            <w:gridSpan w:val="4"/>
            <w:tcBorders>
              <w:right w:val="double" w:sz="4" w:space="0" w:color="auto"/>
            </w:tcBorders>
            <w:vAlign w:val="center"/>
          </w:tcPr>
          <w:p w14:paraId="2132DFBD" w14:textId="75665F4B" w:rsidR="00363B52" w:rsidRPr="00BB3214" w:rsidRDefault="00363B52" w:rsidP="00363B52">
            <w:pPr>
              <w:jc w:val="both"/>
              <w:rPr>
                <w:rFonts w:ascii="Malgun Gothic" w:eastAsia="Malgun Gothic" w:hAnsi="Malgun Gothic"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1</w:t>
            </w:r>
            <w:r w:rsidRPr="00BB3214">
              <w:rPr>
                <w:rFonts w:ascii="Malgun Gothic" w:eastAsia="Malgun Gothic" w:hAnsi="Malgun Gothic"/>
                <w:color w:val="08427E" w:themeColor="accent2"/>
                <w:sz w:val="20"/>
                <w:szCs w:val="20"/>
                <w:lang w:eastAsia="ko-KR"/>
              </w:rPr>
              <w:t xml:space="preserve">. </w:t>
            </w: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인적</w:t>
            </w:r>
            <w:r w:rsidR="00D847F9"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사항</w:t>
            </w:r>
          </w:p>
        </w:tc>
        <w:tc>
          <w:tcPr>
            <w:tcW w:w="164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1F9588" w14:textId="5CEBFA1D" w:rsidR="00363B52" w:rsidRPr="00BB3214" w:rsidRDefault="00363B52" w:rsidP="00363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사진</w:t>
            </w:r>
          </w:p>
        </w:tc>
      </w:tr>
      <w:tr w:rsidR="007F6940" w:rsidRPr="00BB3214" w14:paraId="453FD3E2" w14:textId="70B8684E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shd w:val="clear" w:color="auto" w:fill="F2F2F2" w:themeFill="background1" w:themeFillShade="F2"/>
            <w:vAlign w:val="center"/>
          </w:tcPr>
          <w:p w14:paraId="22C1E7B9" w14:textId="38A6DEA3" w:rsidR="00363B52" w:rsidRPr="00BB3214" w:rsidRDefault="00363B52" w:rsidP="00363B52">
            <w:pPr>
              <w:jc w:val="both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성명 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(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한글)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E36254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5EEA96" w14:textId="74DD04FC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cs="Tahoma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성명 </w:t>
            </w:r>
            <w:r w:rsidRPr="00BB3214">
              <w:rPr>
                <w:rFonts w:ascii="Malgun Gothic" w:eastAsia="Malgun Gothic" w:hAnsi="Malgun Gothic" w:cs="Tahoma"/>
                <w:b/>
                <w:bCs/>
                <w:color w:val="000000"/>
                <w:sz w:val="20"/>
                <w:szCs w:val="20"/>
                <w:lang w:eastAsia="ko-KR"/>
              </w:rPr>
              <w:t>(</w:t>
            </w:r>
            <w:r w:rsidRPr="00BB3214">
              <w:rPr>
                <w:rFonts w:ascii="Malgun Gothic" w:eastAsia="Malgun Gothic" w:hAnsi="Malgun Gothic" w:cs="Tahoma" w:hint="eastAsia"/>
                <w:b/>
                <w:bCs/>
                <w:color w:val="000000"/>
                <w:sz w:val="20"/>
                <w:szCs w:val="20"/>
                <w:lang w:eastAsia="ko-KR"/>
              </w:rPr>
              <w:t>English)</w:t>
            </w:r>
          </w:p>
        </w:tc>
        <w:tc>
          <w:tcPr>
            <w:tcW w:w="2921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4E961EB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8679BC" w14:textId="1F0790A1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7F6940" w:rsidRPr="00BB3214" w14:paraId="68F22F2E" w14:textId="5AF915CF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shd w:val="clear" w:color="auto" w:fill="FFFFFF" w:themeFill="background1"/>
            <w:vAlign w:val="center"/>
          </w:tcPr>
          <w:p w14:paraId="0A280952" w14:textId="0B4BAE2A" w:rsidR="007F6940" w:rsidRPr="00BB3214" w:rsidRDefault="007F6940" w:rsidP="00363B52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cs="Tahoma" w:hint="eastAsia"/>
                <w:bCs w:val="0"/>
                <w:color w:val="000000"/>
                <w:sz w:val="20"/>
                <w:szCs w:val="20"/>
                <w:lang w:eastAsia="ko-KR"/>
              </w:rPr>
              <w:t>생년월일/나이</w:t>
            </w:r>
          </w:p>
        </w:tc>
        <w:tc>
          <w:tcPr>
            <w:tcW w:w="7484" w:type="dxa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08471FC" w14:textId="7B5A20EE" w:rsidR="007F6940" w:rsidRPr="00BB3214" w:rsidRDefault="007F6940" w:rsidP="007F69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        년 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  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월 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  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일 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(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     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세)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C6916D" w14:textId="50FC4E36" w:rsidR="007F6940" w:rsidRPr="00BB3214" w:rsidRDefault="007F6940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7F6940" w:rsidRPr="00BB3214" w14:paraId="07E393DB" w14:textId="7CC5B34C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08F91D" w14:textId="275BEFB7" w:rsidR="00C70884" w:rsidRPr="00BB3214" w:rsidRDefault="00C70884" w:rsidP="00363B52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cs="Tahoma" w:hint="eastAsia"/>
                <w:bCs w:val="0"/>
                <w:color w:val="000000"/>
                <w:sz w:val="20"/>
                <w:szCs w:val="20"/>
                <w:lang w:eastAsia="ko-KR"/>
              </w:rPr>
              <w:t>E-mail</w:t>
            </w:r>
          </w:p>
        </w:tc>
        <w:tc>
          <w:tcPr>
            <w:tcW w:w="2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1C4CD6" w14:textId="77777777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BC87CF" w14:textId="6E5AB4C6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휴대폰 번호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EC6232C" w14:textId="4A879999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7C6D5C" w14:textId="1E0392F9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C70884" w:rsidRPr="00BB3214" w14:paraId="37A722ED" w14:textId="77777777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EB8D65" w14:textId="1D1F8CAF" w:rsidR="00C70884" w:rsidRPr="00BB3214" w:rsidRDefault="00C70884" w:rsidP="00363B52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cs="Tahoma" w:hint="eastAsia"/>
                <w:bCs w:val="0"/>
                <w:color w:val="000000"/>
                <w:sz w:val="20"/>
                <w:szCs w:val="20"/>
                <w:lang w:eastAsia="ko-KR"/>
              </w:rPr>
              <w:t>현 거주지 주소</w:t>
            </w:r>
          </w:p>
        </w:tc>
        <w:tc>
          <w:tcPr>
            <w:tcW w:w="7484" w:type="dxa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458EC4B" w14:textId="77777777" w:rsidR="00C70884" w:rsidRPr="00BB3214" w:rsidRDefault="00C70884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6DC18E" w14:textId="0EFA26BC" w:rsidR="00C70884" w:rsidRPr="00BB3214" w:rsidRDefault="00C70884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</w:tbl>
    <w:p w14:paraId="60951896" w14:textId="70027FCD" w:rsidR="00474007" w:rsidRPr="00BB3214" w:rsidRDefault="00474007" w:rsidP="00C4458A">
      <w:pPr>
        <w:rPr>
          <w:rFonts w:ascii="Malgun Gothic" w:eastAsia="Malgun Gothic" w:hAnsi="Malgun Gothic"/>
          <w:sz w:val="22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8"/>
        <w:gridCol w:w="1538"/>
        <w:gridCol w:w="1538"/>
        <w:gridCol w:w="1538"/>
        <w:gridCol w:w="1538"/>
        <w:gridCol w:w="1538"/>
      </w:tblGrid>
      <w:tr w:rsidR="00363B52" w:rsidRPr="00BB3214" w14:paraId="724E372E" w14:textId="1C703BC1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6" w:type="dxa"/>
            <w:gridSpan w:val="7"/>
            <w:tcBorders>
              <w:bottom w:val="single" w:sz="4" w:space="0" w:color="auto"/>
            </w:tcBorders>
            <w:vAlign w:val="center"/>
          </w:tcPr>
          <w:p w14:paraId="18B12140" w14:textId="0A70D49A" w:rsidR="00363B52" w:rsidRPr="00BB3214" w:rsidRDefault="00D847F9" w:rsidP="00363B52">
            <w:pPr>
              <w:jc w:val="both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/>
                <w:color w:val="08427E" w:themeColor="accent2"/>
                <w:sz w:val="20"/>
                <w:szCs w:val="20"/>
                <w:lang w:eastAsia="ko-KR"/>
              </w:rPr>
              <w:t>2</w:t>
            </w:r>
            <w:r w:rsidR="00363B52"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. 학력</w:t>
            </w: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 xml:space="preserve"> </w:t>
            </w:r>
            <w:r w:rsidR="00363B52"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사항</w:t>
            </w:r>
          </w:p>
        </w:tc>
      </w:tr>
      <w:tr w:rsidR="00363B52" w:rsidRPr="00BB3214" w14:paraId="5C9189F9" w14:textId="5E554853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DA7CFE1" w14:textId="3DB0B2EC" w:rsidR="00363B52" w:rsidRPr="00BB3214" w:rsidRDefault="00363B52" w:rsidP="00363B52">
            <w:pPr>
              <w:jc w:val="center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기간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9DEC16E" w14:textId="1B1174DD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학교명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1AF78DF" w14:textId="08770997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학과명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3BCC9AB" w14:textId="04A13C11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졸업</w:t>
            </w:r>
            <w:r w:rsidR="002B7A71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구분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65364390" w14:textId="6E872DC5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소재지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6385E265" w14:textId="2D14C8C6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성적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08C47B36" w14:textId="47E13388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졸업</w:t>
            </w:r>
            <w:r w:rsidR="00165A68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예정일</w:t>
            </w:r>
          </w:p>
        </w:tc>
      </w:tr>
      <w:tr w:rsidR="00363B52" w:rsidRPr="00BB3214" w14:paraId="3D3791FE" w14:textId="74B77F09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6670207" w14:textId="77777777" w:rsidR="00363B52" w:rsidRPr="00BB3214" w:rsidRDefault="00363B52" w:rsidP="00363B52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8C5A7F3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1C8F436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54D9AC6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19E2B959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38CB4D20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3E9173DB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363B52" w:rsidRPr="00BB3214" w14:paraId="3500D302" w14:textId="6D166E80" w:rsidTr="00E7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FFFFFF" w:themeFill="background1"/>
            <w:vAlign w:val="center"/>
          </w:tcPr>
          <w:p w14:paraId="17E8A50D" w14:textId="77777777" w:rsidR="00363B52" w:rsidRPr="00BB3214" w:rsidRDefault="00363B52" w:rsidP="00363B52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5310AD27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41CF8B4F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52201CE1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0E8691C1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323604A0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109A0B74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E76636" w:rsidRPr="00BB3214" w14:paraId="27279C14" w14:textId="77777777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83BC9B" w14:textId="77777777" w:rsidR="00E76636" w:rsidRPr="00BB3214" w:rsidRDefault="00E76636" w:rsidP="00363B52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E748EC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E54B92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90DE9B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4B8AD7C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BE44B56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02ADB31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</w:tbl>
    <w:p w14:paraId="7C69975C" w14:textId="676E51DA" w:rsidR="00363B52" w:rsidRPr="00BB3214" w:rsidRDefault="00363B52" w:rsidP="00C4458A">
      <w:pPr>
        <w:rPr>
          <w:rFonts w:ascii="Malgun Gothic" w:eastAsia="Malgun Gothic" w:hAnsi="Malgun Gothic"/>
          <w:sz w:val="16"/>
          <w:szCs w:val="16"/>
          <w:lang w:eastAsia="ko-KR"/>
        </w:rPr>
      </w:pPr>
      <w:r w:rsidRPr="00BB3214">
        <w:rPr>
          <w:rFonts w:ascii="Malgun Gothic" w:eastAsia="Malgun Gothic" w:hAnsi="Malgun Gothic"/>
          <w:sz w:val="16"/>
          <w:szCs w:val="16"/>
          <w:lang w:eastAsia="ko-KR"/>
        </w:rPr>
        <w:t>*</w:t>
      </w:r>
      <w:r w:rsidRPr="00BB3214">
        <w:rPr>
          <w:rFonts w:ascii="Malgun Gothic" w:eastAsia="Malgun Gothic" w:hAnsi="Malgun Gothic" w:hint="eastAsia"/>
          <w:sz w:val="16"/>
          <w:szCs w:val="16"/>
          <w:lang w:eastAsia="ko-KR"/>
        </w:rPr>
        <w:t xml:space="preserve"> </w:t>
      </w:r>
      <w:r w:rsidRPr="00BB3214">
        <w:rPr>
          <w:rFonts w:ascii="Malgun Gothic" w:eastAsia="Malgun Gothic" w:hAnsi="Malgun Gothic" w:cs="New Gulim" w:hint="eastAsia"/>
          <w:sz w:val="16"/>
          <w:szCs w:val="16"/>
          <w:lang w:eastAsia="ko-KR"/>
        </w:rPr>
        <w:t>성적은</w:t>
      </w:r>
      <w:r w:rsidRPr="00BB3214">
        <w:rPr>
          <w:rFonts w:ascii="Malgun Gothic" w:eastAsia="Malgun Gothic" w:hAnsi="Malgun Gothic"/>
          <w:sz w:val="16"/>
          <w:szCs w:val="16"/>
          <w:lang w:eastAsia="ko-KR"/>
        </w:rPr>
        <w:t xml:space="preserve"> </w:t>
      </w:r>
      <w:r w:rsidRPr="00BB3214">
        <w:rPr>
          <w:rFonts w:ascii="Malgun Gothic" w:eastAsia="Malgun Gothic" w:hAnsi="Malgun Gothic" w:cs="New Gulim" w:hint="eastAsia"/>
          <w:sz w:val="16"/>
          <w:szCs w:val="16"/>
          <w:lang w:eastAsia="ko-KR"/>
        </w:rPr>
        <w:t>최종</w:t>
      </w:r>
      <w:r w:rsidRPr="00BB3214">
        <w:rPr>
          <w:rFonts w:ascii="Malgun Gothic" w:eastAsia="Malgun Gothic" w:hAnsi="Malgun Gothic"/>
          <w:sz w:val="16"/>
          <w:szCs w:val="16"/>
          <w:lang w:eastAsia="ko-KR"/>
        </w:rPr>
        <w:t xml:space="preserve"> </w:t>
      </w:r>
      <w:r w:rsidRPr="00BB3214">
        <w:rPr>
          <w:rFonts w:ascii="Malgun Gothic" w:eastAsia="Malgun Gothic" w:hAnsi="Malgun Gothic" w:cs="New Gulim" w:hint="eastAsia"/>
          <w:sz w:val="16"/>
          <w:szCs w:val="16"/>
          <w:lang w:eastAsia="ko-KR"/>
        </w:rPr>
        <w:t>성적증명서와</w:t>
      </w:r>
      <w:r w:rsidRPr="00BB3214">
        <w:rPr>
          <w:rFonts w:ascii="Malgun Gothic" w:eastAsia="Malgun Gothic" w:hAnsi="Malgun Gothic"/>
          <w:sz w:val="16"/>
          <w:szCs w:val="16"/>
          <w:lang w:eastAsia="ko-KR"/>
        </w:rPr>
        <w:t xml:space="preserve"> </w:t>
      </w:r>
      <w:r w:rsidRPr="00BB3214">
        <w:rPr>
          <w:rFonts w:ascii="Malgun Gothic" w:eastAsia="Malgun Gothic" w:hAnsi="Malgun Gothic" w:cs="New Gulim" w:hint="eastAsia"/>
          <w:sz w:val="16"/>
          <w:szCs w:val="16"/>
          <w:lang w:eastAsia="ko-KR"/>
        </w:rPr>
        <w:t>동일하게</w:t>
      </w:r>
      <w:r w:rsidRPr="00BB3214">
        <w:rPr>
          <w:rFonts w:ascii="Malgun Gothic" w:eastAsia="Malgun Gothic" w:hAnsi="Malgun Gothic"/>
          <w:sz w:val="16"/>
          <w:szCs w:val="16"/>
          <w:lang w:eastAsia="ko-KR"/>
        </w:rPr>
        <w:t xml:space="preserve"> </w:t>
      </w:r>
      <w:r w:rsidRPr="00BB3214">
        <w:rPr>
          <w:rFonts w:ascii="Malgun Gothic" w:eastAsia="Malgun Gothic" w:hAnsi="Malgun Gothic" w:cs="New Gulim" w:hint="eastAsia"/>
          <w:sz w:val="16"/>
          <w:szCs w:val="16"/>
          <w:lang w:eastAsia="ko-KR"/>
        </w:rPr>
        <w:t>기재할</w:t>
      </w:r>
      <w:r w:rsidRPr="00BB3214">
        <w:rPr>
          <w:rFonts w:ascii="Malgun Gothic" w:eastAsia="Malgun Gothic" w:hAnsi="Malgun Gothic"/>
          <w:sz w:val="16"/>
          <w:szCs w:val="16"/>
          <w:lang w:eastAsia="ko-KR"/>
        </w:rPr>
        <w:t xml:space="preserve"> </w:t>
      </w:r>
      <w:r w:rsidRPr="00BB3214">
        <w:rPr>
          <w:rFonts w:ascii="Malgun Gothic" w:eastAsia="Malgun Gothic" w:hAnsi="Malgun Gothic" w:cs="New Gulim" w:hint="eastAsia"/>
          <w:sz w:val="16"/>
          <w:szCs w:val="16"/>
          <w:lang w:eastAsia="ko-KR"/>
        </w:rPr>
        <w:t>것</w:t>
      </w:r>
    </w:p>
    <w:p w14:paraId="37050006" w14:textId="38D4436A" w:rsidR="00363B52" w:rsidRPr="00BB3214" w:rsidRDefault="00363B52" w:rsidP="00C4458A">
      <w:pPr>
        <w:rPr>
          <w:rFonts w:ascii="Malgun Gothic" w:eastAsia="Malgun Gothic" w:hAnsi="Malgun Gothic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1758"/>
        <w:gridCol w:w="1984"/>
        <w:gridCol w:w="3119"/>
        <w:gridCol w:w="1835"/>
      </w:tblGrid>
      <w:tr w:rsidR="00F36499" w:rsidRPr="00BB3214" w14:paraId="51EB4C9A" w14:textId="6EBDF206" w:rsidTr="00F36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4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29DFC78" w14:textId="164AB0D6" w:rsidR="00F36499" w:rsidRPr="00BB3214" w:rsidRDefault="00F36499" w:rsidP="00D847F9">
            <w:pPr>
              <w:jc w:val="both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/>
                <w:color w:val="08427E" w:themeColor="accent2"/>
                <w:sz w:val="20"/>
                <w:szCs w:val="20"/>
                <w:lang w:eastAsia="ko-KR"/>
              </w:rPr>
              <w:t xml:space="preserve">3. </w:t>
            </w: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사회 경험 및 대외 활동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</w:tcBorders>
          </w:tcPr>
          <w:p w14:paraId="07FACF43" w14:textId="77777777" w:rsidR="00F36499" w:rsidRPr="00BB3214" w:rsidRDefault="00F36499" w:rsidP="00D84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color w:val="08427E" w:themeColor="accent2"/>
                <w:sz w:val="20"/>
                <w:szCs w:val="20"/>
                <w:lang w:eastAsia="ko-KR"/>
              </w:rPr>
            </w:pPr>
          </w:p>
        </w:tc>
      </w:tr>
      <w:tr w:rsidR="00F36499" w:rsidRPr="00BB3214" w14:paraId="593804C6" w14:textId="3BEDF337" w:rsidTr="00F36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4AE694F3" w14:textId="77777777" w:rsidR="00F36499" w:rsidRPr="00BB3214" w:rsidRDefault="00F36499" w:rsidP="00D54DEF">
            <w:pPr>
              <w:jc w:val="center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기간</w:t>
            </w:r>
          </w:p>
        </w:tc>
        <w:tc>
          <w:tcPr>
            <w:tcW w:w="175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AED026D" w14:textId="77777777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회사명</w:t>
            </w:r>
          </w:p>
        </w:tc>
        <w:tc>
          <w:tcPr>
            <w:tcW w:w="1984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4182C266" w14:textId="77777777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직위</w:t>
            </w:r>
          </w:p>
        </w:tc>
        <w:tc>
          <w:tcPr>
            <w:tcW w:w="311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5068A2BD" w14:textId="77777777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담당 업무</w:t>
            </w:r>
          </w:p>
        </w:tc>
        <w:tc>
          <w:tcPr>
            <w:tcW w:w="1835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2984F76" w14:textId="29B10E9E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최종 연봉</w:t>
            </w:r>
          </w:p>
        </w:tc>
      </w:tr>
      <w:tr w:rsidR="00F36499" w:rsidRPr="00BB3214" w14:paraId="04CFF6A9" w14:textId="182D2A7A" w:rsidTr="00F36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51C1125" w14:textId="77777777" w:rsidR="00F36499" w:rsidRPr="00BB3214" w:rsidRDefault="00F36499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0CAA3E4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8FE276F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93BC3B5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17C33E2C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F36499" w:rsidRPr="00BB3214" w14:paraId="7FD02D6E" w14:textId="3834EC23" w:rsidTr="00F36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shd w:val="clear" w:color="auto" w:fill="FFFFFF" w:themeFill="background1"/>
            <w:vAlign w:val="center"/>
          </w:tcPr>
          <w:p w14:paraId="39366745" w14:textId="77777777" w:rsidR="00F36499" w:rsidRPr="00BB3214" w:rsidRDefault="00F36499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shd w:val="clear" w:color="auto" w:fill="FFFFFF" w:themeFill="background1"/>
            <w:vAlign w:val="center"/>
          </w:tcPr>
          <w:p w14:paraId="77248C8B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0309F77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74627284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FFFFF" w:themeFill="background1"/>
          </w:tcPr>
          <w:p w14:paraId="6153BF7F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F36499" w:rsidRPr="00BB3214" w14:paraId="758AE6E4" w14:textId="64E66199" w:rsidTr="00F36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6BE259" w14:textId="77777777" w:rsidR="00F36499" w:rsidRPr="00BB3214" w:rsidRDefault="00F36499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D7673E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A0998D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2FA2F2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53B0B16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F36499" w:rsidRPr="00BB3214" w14:paraId="72D7DAB1" w14:textId="75254965" w:rsidTr="00F36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C8B5E2" w14:textId="77777777" w:rsidR="00F36499" w:rsidRPr="00BB3214" w:rsidRDefault="00F36499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F67F15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763CB2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033A14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7D9204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F36499" w:rsidRPr="00BB3214" w14:paraId="65AA5031" w14:textId="165773B4" w:rsidTr="00F36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40E9AC" w14:textId="77777777" w:rsidR="00F36499" w:rsidRPr="00BB3214" w:rsidRDefault="00F36499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13451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50D02F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4F5CDD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FE8879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</w:tbl>
    <w:p w14:paraId="249C1352" w14:textId="77777777" w:rsidR="00D54DEF" w:rsidRPr="00BB3214" w:rsidRDefault="00D54DEF" w:rsidP="00C4458A">
      <w:pPr>
        <w:rPr>
          <w:rFonts w:ascii="Malgun Gothic" w:eastAsia="Malgun Gothic" w:hAnsi="Malgun Gothic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1347"/>
        <w:gridCol w:w="2409"/>
        <w:gridCol w:w="1658"/>
        <w:gridCol w:w="280"/>
        <w:gridCol w:w="1858"/>
        <w:gridCol w:w="1867"/>
      </w:tblGrid>
      <w:tr w:rsidR="00D62788" w:rsidRPr="00BB3214" w14:paraId="72216902" w14:textId="67F1B858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1" w:type="dxa"/>
            <w:gridSpan w:val="4"/>
            <w:tcBorders>
              <w:top w:val="nil"/>
              <w:bottom w:val="single" w:sz="4" w:space="0" w:color="auto"/>
              <w:right w:val="nil"/>
            </w:tcBorders>
          </w:tcPr>
          <w:p w14:paraId="29F5E588" w14:textId="3BE47C58" w:rsidR="00D62788" w:rsidRPr="00BB3214" w:rsidRDefault="00D62788" w:rsidP="00D847F9">
            <w:pPr>
              <w:jc w:val="both"/>
              <w:rPr>
                <w:rFonts w:ascii="Malgun Gothic" w:eastAsia="Malgun Gothic" w:hAnsi="Malgun Gothic"/>
                <w:b w:val="0"/>
                <w:bCs w:val="0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4</w:t>
            </w:r>
            <w:r w:rsidRPr="00BB3214">
              <w:rPr>
                <w:rFonts w:ascii="Malgun Gothic" w:eastAsia="Malgun Gothic" w:hAnsi="Malgun Gothic"/>
                <w:color w:val="08427E" w:themeColor="accent2"/>
                <w:sz w:val="20"/>
                <w:szCs w:val="20"/>
                <w:lang w:eastAsia="ko-KR"/>
              </w:rPr>
              <w:t xml:space="preserve">. </w:t>
            </w: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어학 및 자격 사항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734967" w14:textId="77777777" w:rsidR="00D62788" w:rsidRPr="00BB3214" w:rsidRDefault="00D62788" w:rsidP="00D84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 w:val="0"/>
                <w:bCs w:val="0"/>
                <w:sz w:val="20"/>
                <w:szCs w:val="20"/>
                <w:lang w:eastAsia="ko-KR"/>
              </w:rPr>
            </w:pPr>
          </w:p>
        </w:tc>
        <w:tc>
          <w:tcPr>
            <w:tcW w:w="372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F39FBCF" w14:textId="6598735D" w:rsidR="00D62788" w:rsidRPr="00BB3214" w:rsidRDefault="00D62788" w:rsidP="00D84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</w:tr>
      <w:tr w:rsidR="00D62788" w:rsidRPr="00BB3214" w14:paraId="07B382D1" w14:textId="2E7E06FF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6C661F9" w14:textId="559B98FE" w:rsidR="00D62788" w:rsidRPr="00BB3214" w:rsidRDefault="00D62788" w:rsidP="00D54DEF">
            <w:pPr>
              <w:jc w:val="center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외국어명</w:t>
            </w:r>
          </w:p>
        </w:tc>
        <w:tc>
          <w:tcPr>
            <w:tcW w:w="134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3A944D5" w14:textId="74B1C98D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TEST 종류</w:t>
            </w:r>
          </w:p>
        </w:tc>
        <w:tc>
          <w:tcPr>
            <w:tcW w:w="240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FC25BC6" w14:textId="6776EC2F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공인점수 (취득시기)</w:t>
            </w:r>
          </w:p>
        </w:tc>
        <w:tc>
          <w:tcPr>
            <w:tcW w:w="1658" w:type="dxa"/>
            <w:tcBorders>
              <w:top w:val="single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4E0510AD" w14:textId="00F4474E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회화(상/중/하)</w:t>
            </w: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477DD8" w14:textId="446ABDED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FFFFFF" w:themeFill="background1"/>
          </w:tcPr>
          <w:p w14:paraId="3A6A25EF" w14:textId="2D2C8B26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자격증</w:t>
            </w:r>
          </w:p>
        </w:tc>
        <w:tc>
          <w:tcPr>
            <w:tcW w:w="186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3DF3376" w14:textId="5EEF5F14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취득시기</w:t>
            </w:r>
          </w:p>
        </w:tc>
      </w:tr>
      <w:tr w:rsidR="00D62788" w:rsidRPr="00BB3214" w14:paraId="013BF039" w14:textId="14C61302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CAE3A03" w14:textId="77777777" w:rsidR="00D62788" w:rsidRPr="00BB3214" w:rsidRDefault="00D62788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2F42D68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C7E979E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top w:val="double" w:sz="4" w:space="0" w:color="auto"/>
              <w:right w:val="nil"/>
            </w:tcBorders>
            <w:shd w:val="clear" w:color="auto" w:fill="F2F2F2" w:themeFill="background1" w:themeFillShade="F2"/>
          </w:tcPr>
          <w:p w14:paraId="2AB7F519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8B6203" w14:textId="335DA60C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double" w:sz="4" w:space="0" w:color="auto"/>
              <w:left w:val="nil"/>
            </w:tcBorders>
            <w:shd w:val="clear" w:color="auto" w:fill="F2F2F2" w:themeFill="background1" w:themeFillShade="F2"/>
          </w:tcPr>
          <w:p w14:paraId="077C3FAE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0DD3DEBD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D62788" w:rsidRPr="00BB3214" w14:paraId="39560CCB" w14:textId="1414B62E" w:rsidTr="00E7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shd w:val="clear" w:color="auto" w:fill="FFFFFF" w:themeFill="background1"/>
            <w:vAlign w:val="center"/>
          </w:tcPr>
          <w:p w14:paraId="737B7A18" w14:textId="77777777" w:rsidR="00D62788" w:rsidRPr="00BB3214" w:rsidRDefault="00D62788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shd w:val="clear" w:color="auto" w:fill="FFFFFF" w:themeFill="background1"/>
            <w:vAlign w:val="center"/>
          </w:tcPr>
          <w:p w14:paraId="6307DE2F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FE39301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right w:val="nil"/>
            </w:tcBorders>
            <w:shd w:val="clear" w:color="auto" w:fill="FFFFFF" w:themeFill="background1"/>
          </w:tcPr>
          <w:p w14:paraId="0BE6E69C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B76B7" w14:textId="6E4298A5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58" w:type="dxa"/>
            <w:tcBorders>
              <w:left w:val="nil"/>
            </w:tcBorders>
            <w:shd w:val="clear" w:color="auto" w:fill="FFFFFF" w:themeFill="background1"/>
          </w:tcPr>
          <w:p w14:paraId="55445B86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14:paraId="799DBB0E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D62788" w:rsidRPr="00BB3214" w14:paraId="6915BC5E" w14:textId="331DF8B4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59812" w14:textId="77777777" w:rsidR="00D62788" w:rsidRPr="00BB3214" w:rsidRDefault="00D62788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17B996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37A188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B3029A2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3CC9C7" w14:textId="34299B1B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58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8AD2456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FDAEB88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D62788" w:rsidRPr="00BB3214" w14:paraId="0AFF95BF" w14:textId="2C8A8797" w:rsidTr="00E7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E863A1" w14:textId="77777777" w:rsidR="00D62788" w:rsidRPr="00BB3214" w:rsidRDefault="00D62788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42C62B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B93FAE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8F7A349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CCE1CE" w14:textId="41BA08FD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5FEF5E7F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8074C2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</w:tbl>
    <w:p w14:paraId="454443C1" w14:textId="77777777" w:rsidR="00D54DEF" w:rsidRPr="00BB3214" w:rsidRDefault="00D54DEF" w:rsidP="00C4458A">
      <w:pPr>
        <w:rPr>
          <w:rFonts w:ascii="Malgun Gothic" w:eastAsia="Malgun Gothic" w:hAnsi="Malgun Gothic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8"/>
        <w:gridCol w:w="1538"/>
        <w:gridCol w:w="1538"/>
        <w:gridCol w:w="4614"/>
      </w:tblGrid>
      <w:tr w:rsidR="00D847F9" w:rsidRPr="00BB3214" w14:paraId="466ABF00" w14:textId="77777777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6" w:type="dxa"/>
            <w:gridSpan w:val="5"/>
            <w:tcBorders>
              <w:bottom w:val="single" w:sz="4" w:space="0" w:color="auto"/>
            </w:tcBorders>
            <w:vAlign w:val="center"/>
          </w:tcPr>
          <w:p w14:paraId="58C987C7" w14:textId="3BBA9310" w:rsidR="00D847F9" w:rsidRPr="00BB3214" w:rsidRDefault="00D847F9" w:rsidP="00D847F9">
            <w:pPr>
              <w:jc w:val="both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5. 병역 사항</w:t>
            </w:r>
          </w:p>
        </w:tc>
      </w:tr>
      <w:tr w:rsidR="00D847F9" w:rsidRPr="00BB3214" w14:paraId="6780A48B" w14:textId="77777777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82E3773" w14:textId="77777777" w:rsidR="00D847F9" w:rsidRPr="00BB3214" w:rsidRDefault="00D847F9" w:rsidP="00D847F9">
            <w:pPr>
              <w:jc w:val="center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군필 여부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011DF16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군별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8A8448D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보직명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A5AD546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복무기간</w:t>
            </w:r>
          </w:p>
        </w:tc>
        <w:tc>
          <w:tcPr>
            <w:tcW w:w="4614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9B4C89B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전역 및 면제 사유</w:t>
            </w:r>
          </w:p>
        </w:tc>
      </w:tr>
      <w:tr w:rsidR="00D847F9" w:rsidRPr="00BB3214" w14:paraId="7579D760" w14:textId="77777777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355837" w14:textId="77777777" w:rsidR="00D847F9" w:rsidRPr="00BB3214" w:rsidRDefault="00D847F9" w:rsidP="00D847F9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860927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19E879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F8327C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  <w:tc>
          <w:tcPr>
            <w:tcW w:w="4614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BB5B8A8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</w:tr>
    </w:tbl>
    <w:p w14:paraId="0925DB12" w14:textId="0A887A13" w:rsidR="005C5A41" w:rsidRPr="00BB3214" w:rsidRDefault="005C5A41" w:rsidP="005C5A41">
      <w:pPr>
        <w:spacing w:line="360" w:lineRule="auto"/>
        <w:rPr>
          <w:rFonts w:ascii="Malgun Gothic" w:eastAsia="Malgun Gothic" w:hAnsi="Malgun Gothic"/>
          <w:sz w:val="22"/>
          <w:lang w:eastAsia="ko-KR"/>
        </w:rPr>
      </w:pPr>
      <w:r w:rsidRPr="00BB3214">
        <w:rPr>
          <w:rFonts w:ascii="Malgun Gothic" w:eastAsia="Malgun Gothic" w:hAnsi="Malgun Gothic"/>
          <w:b/>
          <w:sz w:val="40"/>
          <w:lang w:eastAsia="ko-KR"/>
        </w:rPr>
        <w:lastRenderedPageBreak/>
        <w:t>Cover letter</w:t>
      </w: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75E0930F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C710E9" w14:textId="4F761328" w:rsidR="005C5A41" w:rsidRPr="00BB3214" w:rsidRDefault="005C5A41" w:rsidP="00AF42B4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1. </w:t>
            </w:r>
            <w:r w:rsidR="00F36499"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당사</w:t>
            </w:r>
            <w:r w:rsidR="00AF42B4"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에 </w:t>
            </w:r>
            <w:r w:rsidR="00AF42B4"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지원</w:t>
            </w:r>
            <w:r w:rsidR="00AF42B4"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한 동</w:t>
            </w:r>
            <w:r w:rsidR="00AF42B4"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기를 간략하게 밝히고, 본인이 </w:t>
            </w:r>
            <w:r w:rsidR="00F36499"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지원한 </w:t>
            </w:r>
            <w:r w:rsidR="00AF42B4"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부문에서 업무를 </w:t>
            </w:r>
            <w:r w:rsidR="00AF42B4"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잘 수행할 수 있다고 생각하는 이유를 구체적으로 기술해 주십시오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.</w:t>
            </w:r>
            <w:r w:rsidR="006A3825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(600</w:t>
            </w:r>
            <w:r w:rsidR="006A3825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자 </w:t>
            </w:r>
            <w:r w:rsidR="007F6E69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이하</w:t>
            </w:r>
            <w:r w:rsidR="006A3825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)</w:t>
            </w:r>
          </w:p>
        </w:tc>
      </w:tr>
      <w:tr w:rsidR="005C5A41" w:rsidRPr="00BB3214" w14:paraId="0B1DEE0B" w14:textId="77777777" w:rsidTr="005C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3612D263" w14:textId="3C8117CE" w:rsidR="005C5A41" w:rsidRPr="00BB3214" w:rsidRDefault="005C5A41" w:rsidP="005C5A41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</w:tr>
    </w:tbl>
    <w:p w14:paraId="2A70E613" w14:textId="65F81D32" w:rsidR="005C5A41" w:rsidRPr="00BB3214" w:rsidRDefault="005C5A41" w:rsidP="005C5A41">
      <w:pPr>
        <w:rPr>
          <w:rFonts w:ascii="Malgun Gothic" w:eastAsia="Malgun Gothic" w:hAnsi="Malgun Gothic"/>
          <w:sz w:val="22"/>
          <w:lang w:eastAsia="ko-KR"/>
        </w:rPr>
      </w:pP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1B05118B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EAB733" w14:textId="77777777" w:rsidR="00E65BDD" w:rsidRPr="00E65BDD" w:rsidRDefault="005C5A41" w:rsidP="00E65BDD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2.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지금까지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겪었던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모든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경험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중에서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가장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큰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성취감을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느꼈던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사항에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대하여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상세히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기재하여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주시기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바랍니다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. </w:t>
            </w:r>
          </w:p>
          <w:p w14:paraId="7A293C8E" w14:textId="06E6522A" w:rsidR="005C5A41" w:rsidRPr="00E54B0D" w:rsidRDefault="00E65BDD" w:rsidP="00E65BDD">
            <w:pPr>
              <w:rPr>
                <w:rFonts w:ascii="Malgun Gothic" w:eastAsia="Malgun Gothic" w:hAnsi="Malgun Gothic" w:cs="Tahoma"/>
                <w:sz w:val="20"/>
                <w:szCs w:val="20"/>
                <w:lang w:eastAsia="ko-KR"/>
              </w:rPr>
            </w:pPr>
            <w:r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(600</w:t>
            </w:r>
            <w:r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자</w:t>
            </w:r>
            <w:r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이하</w:t>
            </w:r>
            <w:r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)</w:t>
            </w:r>
            <w:r>
              <w:rPr>
                <w:b w:val="0"/>
                <w:bCs w:val="0"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5C5A41" w:rsidRPr="00BB3214" w14:paraId="15E5AFA1" w14:textId="77777777" w:rsidTr="005C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2C7EC203" w14:textId="77777777" w:rsidR="005C5A41" w:rsidRPr="00BB3214" w:rsidRDefault="005C5A41" w:rsidP="005C5A41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</w:tr>
    </w:tbl>
    <w:p w14:paraId="057D2718" w14:textId="2D96DF42" w:rsidR="005C5A41" w:rsidRPr="00BB3214" w:rsidRDefault="005C5A41" w:rsidP="00C4458A">
      <w:pPr>
        <w:rPr>
          <w:rFonts w:ascii="Malgun Gothic" w:eastAsia="Malgun Gothic" w:hAnsi="Malgun Gothic"/>
          <w:sz w:val="16"/>
          <w:szCs w:val="16"/>
          <w:lang w:eastAsia="ko-KR"/>
        </w:rPr>
      </w:pP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61036FB2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44D099" w14:textId="2C07BD2B" w:rsidR="005C5A41" w:rsidRPr="00BB3214" w:rsidRDefault="005C5A41" w:rsidP="005C5A41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3.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지원하신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부문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,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근무지에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관련하여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특별히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희망하는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점이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있으면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알려주시고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, </w:t>
            </w:r>
            <w:r w:rsidR="00AF42B4"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회사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서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이루고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싶은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자신의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포부를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밝혀주십시오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.</w:t>
            </w:r>
            <w:r w:rsidR="006A3825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(600</w:t>
            </w:r>
            <w:r w:rsidR="006A3825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자 </w:t>
            </w:r>
            <w:r w:rsidR="007F6E69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이하</w:t>
            </w:r>
            <w:r w:rsidR="006A3825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)</w:t>
            </w:r>
          </w:p>
        </w:tc>
      </w:tr>
      <w:tr w:rsidR="005C5A41" w:rsidRPr="00BB3214" w14:paraId="5FB3D11D" w14:textId="77777777" w:rsidTr="005C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5BE0F214" w14:textId="77777777" w:rsidR="005C5A41" w:rsidRPr="00BB3214" w:rsidRDefault="005C5A41" w:rsidP="005C5A41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</w:tr>
    </w:tbl>
    <w:p w14:paraId="628D0952" w14:textId="40B9E24D" w:rsidR="005C5A41" w:rsidRPr="00BB3214" w:rsidRDefault="005C5A41">
      <w:pPr>
        <w:rPr>
          <w:rFonts w:ascii="Malgun Gothic" w:eastAsia="Malgun Gothic" w:hAnsi="Malgun Gothic"/>
          <w:sz w:val="16"/>
          <w:szCs w:val="16"/>
          <w:lang w:eastAsia="ko-KR"/>
        </w:rPr>
      </w:pPr>
    </w:p>
    <w:p w14:paraId="25265423" w14:textId="77777777" w:rsidR="005C5A41" w:rsidRPr="00BB3214" w:rsidRDefault="005C5A41" w:rsidP="005C5A41">
      <w:pPr>
        <w:spacing w:line="360" w:lineRule="auto"/>
        <w:rPr>
          <w:rFonts w:ascii="Malgun Gothic" w:eastAsia="Malgun Gothic" w:hAnsi="Malgun Gothic"/>
          <w:sz w:val="22"/>
          <w:lang w:eastAsia="ko-KR"/>
        </w:rPr>
      </w:pPr>
      <w:r w:rsidRPr="00BB3214">
        <w:rPr>
          <w:rFonts w:ascii="Malgun Gothic" w:eastAsia="Malgun Gothic" w:hAnsi="Malgun Gothic"/>
          <w:b/>
          <w:sz w:val="40"/>
          <w:lang w:eastAsia="ko-KR"/>
        </w:rPr>
        <w:t>Cover letter</w:t>
      </w: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3F72B286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768254" w14:textId="6FA0686F" w:rsidR="005C5A41" w:rsidRPr="00BB3214" w:rsidRDefault="005C5A41" w:rsidP="00E65BDD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4.</w:t>
            </w:r>
            <w:r w:rsidR="00F36499" w:rsidRPr="00BB3214">
              <w:rPr>
                <w:rFonts w:ascii="Malgun Gothic" w:eastAsia="Malgun Gothic" w:hAnsi="Malgun Gothic" w:hint="eastAsia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그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외에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추가적인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사항이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있으시다면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, 1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장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이내로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아래의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란에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자유로운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형태로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기입하여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주시기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바랍니다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. (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글자수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제한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없음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) </w:t>
            </w:r>
          </w:p>
        </w:tc>
      </w:tr>
      <w:tr w:rsidR="005C5A41" w:rsidRPr="00BB3214" w14:paraId="23819368" w14:textId="77777777" w:rsidTr="00E54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2E3788A3" w14:textId="77777777" w:rsidR="005C5A41" w:rsidRPr="00BB3214" w:rsidRDefault="005C5A41" w:rsidP="005C5A41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</w:tr>
    </w:tbl>
    <w:p w14:paraId="500C5C13" w14:textId="40A586C6" w:rsidR="005C5A41" w:rsidRDefault="005C5A41" w:rsidP="00C4458A">
      <w:pPr>
        <w:rPr>
          <w:rFonts w:ascii="Malgun Gothic" w:eastAsia="Malgun Gothic" w:hAnsi="Malgun Gothic"/>
          <w:sz w:val="16"/>
          <w:szCs w:val="16"/>
          <w:lang w:eastAsia="ko-KR"/>
        </w:rPr>
      </w:pPr>
      <w:bookmarkStart w:id="0" w:name="_GoBack"/>
      <w:bookmarkEnd w:id="0"/>
    </w:p>
    <w:sectPr w:rsidR="005C5A41" w:rsidSect="00FB31C0">
      <w:headerReference w:type="default" r:id="rId8"/>
      <w:footerReference w:type="default" r:id="rId9"/>
      <w:type w:val="continuous"/>
      <w:pgSz w:w="11900" w:h="16840"/>
      <w:pgMar w:top="2268" w:right="567" w:bottom="1134" w:left="567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CB96E" w14:textId="77777777" w:rsidR="00EB5C4E" w:rsidRDefault="00EB5C4E" w:rsidP="006F20EB">
      <w:r>
        <w:separator/>
      </w:r>
    </w:p>
  </w:endnote>
  <w:endnote w:type="continuationSeparator" w:id="0">
    <w:p w14:paraId="5C5CC822" w14:textId="77777777" w:rsidR="00EB5C4E" w:rsidRDefault="00EB5C4E" w:rsidP="006F2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sch Office Sans">
    <w:panose1 w:val="00000000000000000000"/>
    <w:charset w:val="00"/>
    <w:family w:val="auto"/>
    <w:pitch w:val="variable"/>
    <w:sig w:usb0="A00002FF" w:usb1="0000E0D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schSans-Regular">
    <w:altName w:val="Times New Roman"/>
    <w:panose1 w:val="00000500000000000000"/>
    <w:charset w:val="00"/>
    <w:family w:val="auto"/>
    <w:pitch w:val="variable"/>
    <w:sig w:usb0="00000001" w:usb1="00000041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ew Gulim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267910"/>
      <w:docPartObj>
        <w:docPartGallery w:val="Page Numbers (Bottom of Page)"/>
        <w:docPartUnique/>
      </w:docPartObj>
    </w:sdtPr>
    <w:sdtEndPr/>
    <w:sdtContent>
      <w:p w14:paraId="72D385F6" w14:textId="6FD1E73D" w:rsidR="007F6940" w:rsidRDefault="007F6940" w:rsidP="00D234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672" w:rsidRPr="00FB1672">
          <w:rPr>
            <w:noProof/>
            <w:lang w:val="ko-KR" w:eastAsia="ko-KR"/>
          </w:rPr>
          <w:t>1</w:t>
        </w:r>
        <w:r>
          <w:fldChar w:fldCharType="end"/>
        </w:r>
      </w:p>
    </w:sdtContent>
  </w:sdt>
  <w:p w14:paraId="191DB4C8" w14:textId="01D8B2AE" w:rsidR="007F6940" w:rsidRPr="00EC7E77" w:rsidRDefault="007F69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3BD46" w14:textId="77777777" w:rsidR="00EB5C4E" w:rsidRDefault="00EB5C4E" w:rsidP="006F20EB">
      <w:r>
        <w:separator/>
      </w:r>
    </w:p>
  </w:footnote>
  <w:footnote w:type="continuationSeparator" w:id="0">
    <w:p w14:paraId="7F0CDD27" w14:textId="77777777" w:rsidR="00EB5C4E" w:rsidRDefault="00EB5C4E" w:rsidP="006F2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BAB0D" w14:textId="3AA2B286" w:rsidR="007F6940" w:rsidRDefault="007F6940">
    <w:pPr>
      <w:pStyle w:val="a4"/>
    </w:pPr>
    <w:r>
      <w:rPr>
        <w:noProof/>
        <w:lang w:eastAsia="ko-KR" w:bidi="ar-SA"/>
      </w:rPr>
      <w:drawing>
        <wp:anchor distT="0" distB="0" distL="114300" distR="114300" simplePos="0" relativeHeight="251708416" behindDoc="0" locked="0" layoutInCell="1" allowOverlap="1" wp14:anchorId="7ECEAB62" wp14:editId="763D39FD">
          <wp:simplePos x="0" y="0"/>
          <wp:positionH relativeFrom="column">
            <wp:posOffset>-343535</wp:posOffset>
          </wp:positionH>
          <wp:positionV relativeFrom="paragraph">
            <wp:posOffset>615901</wp:posOffset>
          </wp:positionV>
          <wp:extent cx="7617460" cy="186055"/>
          <wp:effectExtent l="0" t="0" r="2540" b="4445"/>
          <wp:wrapNone/>
          <wp:docPr id="28" name="Bild 53" descr="/Users/GC-033/Desktop/Bosch-Supergraph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 53" descr="/Users/GC-033/Desktop/Bosch-Supergraphic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746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ko-KR" w:bidi="ar-SA"/>
      </w:rPr>
      <mc:AlternateContent>
        <mc:Choice Requires="wps">
          <w:drawing>
            <wp:anchor distT="45720" distB="45720" distL="114300" distR="114300" simplePos="0" relativeHeight="251709440" behindDoc="0" locked="0" layoutInCell="1" allowOverlap="1" wp14:anchorId="168DE93E" wp14:editId="15DC8064">
              <wp:simplePos x="0" y="0"/>
              <wp:positionH relativeFrom="margin">
                <wp:posOffset>-275639</wp:posOffset>
              </wp:positionH>
              <wp:positionV relativeFrom="paragraph">
                <wp:posOffset>-379877</wp:posOffset>
              </wp:positionV>
              <wp:extent cx="6098540" cy="956604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8540" cy="9566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BBDF3" w14:textId="59201B7A" w:rsidR="007F6940" w:rsidRPr="00FB31C0" w:rsidRDefault="007F6940" w:rsidP="00FB31C0">
                          <w:pPr>
                            <w:pStyle w:val="2"/>
                            <w:spacing w:before="240"/>
                            <w:rPr>
                              <w:b/>
                              <w:color w:val="006249"/>
                            </w:rPr>
                          </w:pPr>
                          <w:r w:rsidRPr="0083119F">
                            <w:rPr>
                              <w:b/>
                              <w:color w:val="006249"/>
                            </w:rPr>
                            <w:t>Bosch</w:t>
                          </w:r>
                          <w:r w:rsidR="00A35D4F">
                            <w:rPr>
                              <w:b/>
                              <w:color w:val="0062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249"/>
                            </w:rPr>
                            <w:t>Application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DE93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21.7pt;margin-top:-29.9pt;width:480.2pt;height:75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" filled="f" stroked="f">
              <v:textbox>
                <w:txbxContent>
                  <w:p w14:paraId="060BBDF3" w14:textId="59201B7A" w:rsidR="007F6940" w:rsidRPr="00FB31C0" w:rsidRDefault="007F6940" w:rsidP="00FB31C0">
                    <w:pPr>
                      <w:pStyle w:val="2"/>
                      <w:spacing w:before="240"/>
                      <w:rPr>
                        <w:b/>
                        <w:color w:val="006249"/>
                      </w:rPr>
                    </w:pPr>
                    <w:r w:rsidRPr="0083119F">
                      <w:rPr>
                        <w:b/>
                        <w:color w:val="006249"/>
                      </w:rPr>
                      <w:t>Bosch</w:t>
                    </w:r>
                    <w:r w:rsidR="00A35D4F">
                      <w:rPr>
                        <w:b/>
                        <w:color w:val="006249"/>
                      </w:rPr>
                      <w:t xml:space="preserve"> </w:t>
                    </w:r>
                    <w:r>
                      <w:rPr>
                        <w:b/>
                        <w:color w:val="006249"/>
                      </w:rPr>
                      <w:t>Application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ko-KR" w:bidi="ar-SA"/>
      </w:rPr>
      <w:drawing>
        <wp:anchor distT="0" distB="0" distL="114300" distR="114300" simplePos="0" relativeHeight="251711488" behindDoc="0" locked="0" layoutInCell="1" allowOverlap="1" wp14:anchorId="35A550BF" wp14:editId="7B8547E9">
          <wp:simplePos x="0" y="0"/>
          <wp:positionH relativeFrom="column">
            <wp:posOffset>5509895</wp:posOffset>
          </wp:positionH>
          <wp:positionV relativeFrom="paragraph">
            <wp:posOffset>-267335</wp:posOffset>
          </wp:positionV>
          <wp:extent cx="1511935" cy="334010"/>
          <wp:effectExtent l="0" t="0" r="0" b="8890"/>
          <wp:wrapNone/>
          <wp:docPr id="29" name="Bild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d 5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742FF"/>
    <w:multiLevelType w:val="hybridMultilevel"/>
    <w:tmpl w:val="E00A5F3A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903B3"/>
    <w:multiLevelType w:val="hybridMultilevel"/>
    <w:tmpl w:val="DF264B16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064C3"/>
    <w:multiLevelType w:val="hybridMultilevel"/>
    <w:tmpl w:val="7EBA2C82"/>
    <w:lvl w:ilvl="0" w:tplc="A6B4D6CA">
      <w:start w:val="1"/>
      <w:numFmt w:val="decimal"/>
      <w:lvlText w:val="%1."/>
      <w:lvlJc w:val="left"/>
      <w:pPr>
        <w:ind w:left="760" w:hanging="360"/>
      </w:pPr>
      <w:rPr>
        <w:rFonts w:cs="Tahoma"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9C554CB"/>
    <w:multiLevelType w:val="hybridMultilevel"/>
    <w:tmpl w:val="50D69058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93326"/>
    <w:multiLevelType w:val="hybridMultilevel"/>
    <w:tmpl w:val="E9FE63A2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A7F0F"/>
    <w:multiLevelType w:val="hybridMultilevel"/>
    <w:tmpl w:val="E57E95B6"/>
    <w:lvl w:ilvl="0" w:tplc="EF845C1E">
      <w:start w:val="1"/>
      <w:numFmt w:val="bullet"/>
      <w:pStyle w:val="Aufzhlung1Ebene"/>
      <w:lvlText w:val=""/>
      <w:lvlJc w:val="left"/>
      <w:pPr>
        <w:ind w:left="340" w:hanging="142"/>
      </w:pPr>
      <w:rPr>
        <w:rFonts w:ascii="Wingdings 3" w:hAnsi="Wingdings 3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A4262"/>
    <w:multiLevelType w:val="hybridMultilevel"/>
    <w:tmpl w:val="E1622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32A49"/>
    <w:multiLevelType w:val="hybridMultilevel"/>
    <w:tmpl w:val="FBD4A422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77C67"/>
    <w:multiLevelType w:val="hybridMultilevel"/>
    <w:tmpl w:val="5D0E4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A2B5D"/>
    <w:multiLevelType w:val="hybridMultilevel"/>
    <w:tmpl w:val="5D0E4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9254D"/>
    <w:multiLevelType w:val="hybridMultilevel"/>
    <w:tmpl w:val="1ED891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20F2B"/>
    <w:multiLevelType w:val="hybridMultilevel"/>
    <w:tmpl w:val="7AFA59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B1E53"/>
    <w:multiLevelType w:val="hybridMultilevel"/>
    <w:tmpl w:val="16F65554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F6133"/>
    <w:multiLevelType w:val="hybridMultilevel"/>
    <w:tmpl w:val="682E2B42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E1153"/>
    <w:multiLevelType w:val="hybridMultilevel"/>
    <w:tmpl w:val="6F7E9B9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A6B8D"/>
    <w:multiLevelType w:val="hybridMultilevel"/>
    <w:tmpl w:val="96A6F07C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F6585"/>
    <w:multiLevelType w:val="hybridMultilevel"/>
    <w:tmpl w:val="4FCE07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3173C"/>
    <w:multiLevelType w:val="hybridMultilevel"/>
    <w:tmpl w:val="53E26D1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E1525"/>
    <w:multiLevelType w:val="hybridMultilevel"/>
    <w:tmpl w:val="E2883FFE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A0D64"/>
    <w:multiLevelType w:val="hybridMultilevel"/>
    <w:tmpl w:val="9884762C"/>
    <w:lvl w:ilvl="0" w:tplc="01E865DC">
      <w:start w:val="1"/>
      <w:numFmt w:val="bullet"/>
      <w:pStyle w:val="Aufzhlung2Ebene"/>
      <w:lvlText w:val="–"/>
      <w:lvlJc w:val="left"/>
      <w:pPr>
        <w:ind w:left="340" w:hanging="142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F7489"/>
    <w:multiLevelType w:val="hybridMultilevel"/>
    <w:tmpl w:val="3AF4ED24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6686C"/>
    <w:multiLevelType w:val="hybridMultilevel"/>
    <w:tmpl w:val="D28A7290"/>
    <w:lvl w:ilvl="0" w:tplc="0360E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137AB"/>
    <w:multiLevelType w:val="hybridMultilevel"/>
    <w:tmpl w:val="D05633F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84BDD"/>
    <w:multiLevelType w:val="hybridMultilevel"/>
    <w:tmpl w:val="76EE0E36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132D70"/>
    <w:multiLevelType w:val="hybridMultilevel"/>
    <w:tmpl w:val="962452E8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713C3F"/>
    <w:multiLevelType w:val="hybridMultilevel"/>
    <w:tmpl w:val="0CD6D00E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C9659C"/>
    <w:multiLevelType w:val="hybridMultilevel"/>
    <w:tmpl w:val="E1622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F502F7"/>
    <w:multiLevelType w:val="hybridMultilevel"/>
    <w:tmpl w:val="5B5E7AA6"/>
    <w:lvl w:ilvl="0" w:tplc="9CBEAA8C">
      <w:start w:val="1"/>
      <w:numFmt w:val="decimal"/>
      <w:pStyle w:val="Funote"/>
      <w:lvlText w:val="%1"/>
      <w:lvlJc w:val="left"/>
      <w:pPr>
        <w:ind w:left="284" w:hanging="284"/>
      </w:pPr>
      <w:rPr>
        <w:rFonts w:ascii="Bosch Office Sans" w:hAnsi="Bosch Office Sans" w:hint="default"/>
        <w:b w:val="0"/>
        <w:i w:val="0"/>
        <w:caps w:val="0"/>
        <w:strike w:val="0"/>
        <w:dstrike w:val="0"/>
        <w:vanish w:val="0"/>
        <w:color w:val="000000"/>
        <w:sz w:val="14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73717A"/>
    <w:multiLevelType w:val="hybridMultilevel"/>
    <w:tmpl w:val="51EA0B14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A02329"/>
    <w:multiLevelType w:val="hybridMultilevel"/>
    <w:tmpl w:val="07160F8C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4625A5"/>
    <w:multiLevelType w:val="hybridMultilevel"/>
    <w:tmpl w:val="CFBA9E46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9A4509"/>
    <w:multiLevelType w:val="hybridMultilevel"/>
    <w:tmpl w:val="677088D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7"/>
  </w:num>
  <w:num w:numId="4">
    <w:abstractNumId w:val="18"/>
  </w:num>
  <w:num w:numId="5">
    <w:abstractNumId w:val="10"/>
  </w:num>
  <w:num w:numId="6">
    <w:abstractNumId w:val="25"/>
  </w:num>
  <w:num w:numId="7">
    <w:abstractNumId w:val="7"/>
  </w:num>
  <w:num w:numId="8">
    <w:abstractNumId w:val="24"/>
  </w:num>
  <w:num w:numId="9">
    <w:abstractNumId w:val="13"/>
  </w:num>
  <w:num w:numId="10">
    <w:abstractNumId w:val="15"/>
  </w:num>
  <w:num w:numId="11">
    <w:abstractNumId w:val="29"/>
  </w:num>
  <w:num w:numId="12">
    <w:abstractNumId w:val="17"/>
  </w:num>
  <w:num w:numId="13">
    <w:abstractNumId w:val="0"/>
  </w:num>
  <w:num w:numId="14">
    <w:abstractNumId w:val="14"/>
  </w:num>
  <w:num w:numId="15">
    <w:abstractNumId w:val="4"/>
  </w:num>
  <w:num w:numId="16">
    <w:abstractNumId w:val="23"/>
  </w:num>
  <w:num w:numId="17">
    <w:abstractNumId w:val="28"/>
  </w:num>
  <w:num w:numId="18">
    <w:abstractNumId w:val="30"/>
  </w:num>
  <w:num w:numId="19">
    <w:abstractNumId w:val="1"/>
  </w:num>
  <w:num w:numId="20">
    <w:abstractNumId w:val="3"/>
  </w:num>
  <w:num w:numId="21">
    <w:abstractNumId w:val="12"/>
  </w:num>
  <w:num w:numId="22">
    <w:abstractNumId w:val="31"/>
  </w:num>
  <w:num w:numId="23">
    <w:abstractNumId w:val="20"/>
  </w:num>
  <w:num w:numId="24">
    <w:abstractNumId w:val="22"/>
  </w:num>
  <w:num w:numId="25">
    <w:abstractNumId w:val="16"/>
  </w:num>
  <w:num w:numId="26">
    <w:abstractNumId w:val="11"/>
  </w:num>
  <w:num w:numId="27">
    <w:abstractNumId w:val="6"/>
  </w:num>
  <w:num w:numId="28">
    <w:abstractNumId w:val="26"/>
  </w:num>
  <w:num w:numId="29">
    <w:abstractNumId w:val="21"/>
  </w:num>
  <w:num w:numId="30">
    <w:abstractNumId w:val="8"/>
  </w:num>
  <w:num w:numId="31">
    <w:abstractNumId w:val="9"/>
  </w:num>
  <w:num w:numId="32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ko-KR" w:vendorID="64" w:dllVersion="131077" w:nlCheck="1" w:checkStyle="1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8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AEB"/>
    <w:rsid w:val="00005788"/>
    <w:rsid w:val="00005A46"/>
    <w:rsid w:val="00006728"/>
    <w:rsid w:val="00007994"/>
    <w:rsid w:val="00007E10"/>
    <w:rsid w:val="000111D0"/>
    <w:rsid w:val="00011D53"/>
    <w:rsid w:val="00011F85"/>
    <w:rsid w:val="0001406C"/>
    <w:rsid w:val="00015141"/>
    <w:rsid w:val="00020229"/>
    <w:rsid w:val="00020D23"/>
    <w:rsid w:val="00021A37"/>
    <w:rsid w:val="00030501"/>
    <w:rsid w:val="0003679D"/>
    <w:rsid w:val="00037C67"/>
    <w:rsid w:val="00041A88"/>
    <w:rsid w:val="0004261D"/>
    <w:rsid w:val="000439DB"/>
    <w:rsid w:val="00051358"/>
    <w:rsid w:val="00053543"/>
    <w:rsid w:val="000565DC"/>
    <w:rsid w:val="00060CE2"/>
    <w:rsid w:val="0006532C"/>
    <w:rsid w:val="00066C1E"/>
    <w:rsid w:val="00067AF0"/>
    <w:rsid w:val="00071CD6"/>
    <w:rsid w:val="00073FA9"/>
    <w:rsid w:val="00076789"/>
    <w:rsid w:val="00085E99"/>
    <w:rsid w:val="0009156F"/>
    <w:rsid w:val="00094286"/>
    <w:rsid w:val="000A3476"/>
    <w:rsid w:val="000A3F54"/>
    <w:rsid w:val="000A72E3"/>
    <w:rsid w:val="000A7A36"/>
    <w:rsid w:val="000B0123"/>
    <w:rsid w:val="000B2833"/>
    <w:rsid w:val="000B5AEB"/>
    <w:rsid w:val="000B7EF9"/>
    <w:rsid w:val="000C0AC8"/>
    <w:rsid w:val="000C6166"/>
    <w:rsid w:val="000E5C12"/>
    <w:rsid w:val="000F19EF"/>
    <w:rsid w:val="000F29BD"/>
    <w:rsid w:val="000F2CBF"/>
    <w:rsid w:val="000F5E0C"/>
    <w:rsid w:val="000F7C5F"/>
    <w:rsid w:val="000F7F98"/>
    <w:rsid w:val="001029ED"/>
    <w:rsid w:val="00103A03"/>
    <w:rsid w:val="001052E8"/>
    <w:rsid w:val="00106270"/>
    <w:rsid w:val="0011257E"/>
    <w:rsid w:val="00114D7C"/>
    <w:rsid w:val="00117057"/>
    <w:rsid w:val="00121151"/>
    <w:rsid w:val="00123F65"/>
    <w:rsid w:val="001253D7"/>
    <w:rsid w:val="00125A2E"/>
    <w:rsid w:val="001260F1"/>
    <w:rsid w:val="0013352B"/>
    <w:rsid w:val="00133C19"/>
    <w:rsid w:val="00140586"/>
    <w:rsid w:val="00145C65"/>
    <w:rsid w:val="00157105"/>
    <w:rsid w:val="00160B8A"/>
    <w:rsid w:val="00165A68"/>
    <w:rsid w:val="00172403"/>
    <w:rsid w:val="001814A2"/>
    <w:rsid w:val="00184F0B"/>
    <w:rsid w:val="00190718"/>
    <w:rsid w:val="001909BF"/>
    <w:rsid w:val="00191B3B"/>
    <w:rsid w:val="00192965"/>
    <w:rsid w:val="00194E0B"/>
    <w:rsid w:val="001954C2"/>
    <w:rsid w:val="00195812"/>
    <w:rsid w:val="001A4661"/>
    <w:rsid w:val="001A63F6"/>
    <w:rsid w:val="001A78DD"/>
    <w:rsid w:val="001B2B8A"/>
    <w:rsid w:val="001B2E88"/>
    <w:rsid w:val="001B54B7"/>
    <w:rsid w:val="001C0FAA"/>
    <w:rsid w:val="001C38F8"/>
    <w:rsid w:val="001D7E3D"/>
    <w:rsid w:val="001E2B27"/>
    <w:rsid w:val="001E2FA0"/>
    <w:rsid w:val="001E3673"/>
    <w:rsid w:val="001E36D3"/>
    <w:rsid w:val="001E3CFC"/>
    <w:rsid w:val="001E453F"/>
    <w:rsid w:val="001E4C26"/>
    <w:rsid w:val="001E528D"/>
    <w:rsid w:val="001E602F"/>
    <w:rsid w:val="001E77EC"/>
    <w:rsid w:val="001F29AC"/>
    <w:rsid w:val="001F2F9E"/>
    <w:rsid w:val="001F7689"/>
    <w:rsid w:val="0020020A"/>
    <w:rsid w:val="00201B63"/>
    <w:rsid w:val="00203630"/>
    <w:rsid w:val="00204C9B"/>
    <w:rsid w:val="00207F81"/>
    <w:rsid w:val="00212E60"/>
    <w:rsid w:val="00213B83"/>
    <w:rsid w:val="002164B1"/>
    <w:rsid w:val="0022366A"/>
    <w:rsid w:val="0022567B"/>
    <w:rsid w:val="002265C9"/>
    <w:rsid w:val="00227C5F"/>
    <w:rsid w:val="002368FD"/>
    <w:rsid w:val="00237DAB"/>
    <w:rsid w:val="002456AF"/>
    <w:rsid w:val="0024681C"/>
    <w:rsid w:val="00246EDC"/>
    <w:rsid w:val="00251031"/>
    <w:rsid w:val="002556DA"/>
    <w:rsid w:val="002566AE"/>
    <w:rsid w:val="00263680"/>
    <w:rsid w:val="00263F6C"/>
    <w:rsid w:val="00265072"/>
    <w:rsid w:val="00266146"/>
    <w:rsid w:val="002670CE"/>
    <w:rsid w:val="002737B8"/>
    <w:rsid w:val="00274481"/>
    <w:rsid w:val="00285E8E"/>
    <w:rsid w:val="0029372B"/>
    <w:rsid w:val="00295525"/>
    <w:rsid w:val="002A0886"/>
    <w:rsid w:val="002A3216"/>
    <w:rsid w:val="002A3ACA"/>
    <w:rsid w:val="002A6668"/>
    <w:rsid w:val="002A7617"/>
    <w:rsid w:val="002B1D15"/>
    <w:rsid w:val="002B27A4"/>
    <w:rsid w:val="002B41B5"/>
    <w:rsid w:val="002B4D90"/>
    <w:rsid w:val="002B7A71"/>
    <w:rsid w:val="002C1F41"/>
    <w:rsid w:val="002C2293"/>
    <w:rsid w:val="002C3FE7"/>
    <w:rsid w:val="002C634D"/>
    <w:rsid w:val="002D3BE1"/>
    <w:rsid w:val="002E1D00"/>
    <w:rsid w:val="002F574C"/>
    <w:rsid w:val="003014B8"/>
    <w:rsid w:val="00302114"/>
    <w:rsid w:val="003069F4"/>
    <w:rsid w:val="00306B82"/>
    <w:rsid w:val="00326558"/>
    <w:rsid w:val="0033219F"/>
    <w:rsid w:val="0033721D"/>
    <w:rsid w:val="0034017A"/>
    <w:rsid w:val="00345341"/>
    <w:rsid w:val="00345918"/>
    <w:rsid w:val="00350834"/>
    <w:rsid w:val="00352849"/>
    <w:rsid w:val="00355D3F"/>
    <w:rsid w:val="00362128"/>
    <w:rsid w:val="003639C1"/>
    <w:rsid w:val="00363B52"/>
    <w:rsid w:val="00363F8B"/>
    <w:rsid w:val="00366615"/>
    <w:rsid w:val="0036697E"/>
    <w:rsid w:val="00377091"/>
    <w:rsid w:val="00391FD0"/>
    <w:rsid w:val="003927FE"/>
    <w:rsid w:val="0039623F"/>
    <w:rsid w:val="003A1246"/>
    <w:rsid w:val="003A3A1B"/>
    <w:rsid w:val="003B15FE"/>
    <w:rsid w:val="003B30DF"/>
    <w:rsid w:val="003B773A"/>
    <w:rsid w:val="003B7FC7"/>
    <w:rsid w:val="003C6DA6"/>
    <w:rsid w:val="003D210C"/>
    <w:rsid w:val="003D5BBA"/>
    <w:rsid w:val="003D6442"/>
    <w:rsid w:val="003F2B7D"/>
    <w:rsid w:val="003F573C"/>
    <w:rsid w:val="00403CFE"/>
    <w:rsid w:val="004061CD"/>
    <w:rsid w:val="004076BB"/>
    <w:rsid w:val="00407CAE"/>
    <w:rsid w:val="00411B32"/>
    <w:rsid w:val="004170E8"/>
    <w:rsid w:val="00421613"/>
    <w:rsid w:val="0042719B"/>
    <w:rsid w:val="00427DC1"/>
    <w:rsid w:val="004319E0"/>
    <w:rsid w:val="00432E44"/>
    <w:rsid w:val="00442171"/>
    <w:rsid w:val="00443A34"/>
    <w:rsid w:val="00456B76"/>
    <w:rsid w:val="00464C85"/>
    <w:rsid w:val="004737EB"/>
    <w:rsid w:val="00474007"/>
    <w:rsid w:val="004760DC"/>
    <w:rsid w:val="004801BA"/>
    <w:rsid w:val="004805F0"/>
    <w:rsid w:val="00480E70"/>
    <w:rsid w:val="00491578"/>
    <w:rsid w:val="00494B34"/>
    <w:rsid w:val="004968DA"/>
    <w:rsid w:val="0049716B"/>
    <w:rsid w:val="004975B5"/>
    <w:rsid w:val="0049769D"/>
    <w:rsid w:val="004A09F1"/>
    <w:rsid w:val="004A1029"/>
    <w:rsid w:val="004A6FD0"/>
    <w:rsid w:val="004B269B"/>
    <w:rsid w:val="004B3E58"/>
    <w:rsid w:val="004C0B3E"/>
    <w:rsid w:val="004C1E1F"/>
    <w:rsid w:val="004C2635"/>
    <w:rsid w:val="004C4A2B"/>
    <w:rsid w:val="004C4B78"/>
    <w:rsid w:val="004C6D7A"/>
    <w:rsid w:val="004C6E45"/>
    <w:rsid w:val="004C7F08"/>
    <w:rsid w:val="004D062E"/>
    <w:rsid w:val="004D19B6"/>
    <w:rsid w:val="004D4EE7"/>
    <w:rsid w:val="004D70A9"/>
    <w:rsid w:val="004D74E9"/>
    <w:rsid w:val="004E08CE"/>
    <w:rsid w:val="004E2AC1"/>
    <w:rsid w:val="004E2BA2"/>
    <w:rsid w:val="004E3C3E"/>
    <w:rsid w:val="004E65E5"/>
    <w:rsid w:val="004F285C"/>
    <w:rsid w:val="004F3429"/>
    <w:rsid w:val="004F4932"/>
    <w:rsid w:val="004F6EB1"/>
    <w:rsid w:val="00500269"/>
    <w:rsid w:val="00502FB4"/>
    <w:rsid w:val="00512A39"/>
    <w:rsid w:val="0051346A"/>
    <w:rsid w:val="00513E93"/>
    <w:rsid w:val="00517F51"/>
    <w:rsid w:val="00520A94"/>
    <w:rsid w:val="00521785"/>
    <w:rsid w:val="005249C7"/>
    <w:rsid w:val="00530DC8"/>
    <w:rsid w:val="00532911"/>
    <w:rsid w:val="005354FE"/>
    <w:rsid w:val="0054316A"/>
    <w:rsid w:val="0055015F"/>
    <w:rsid w:val="0055401F"/>
    <w:rsid w:val="00554419"/>
    <w:rsid w:val="00564FC4"/>
    <w:rsid w:val="005656A5"/>
    <w:rsid w:val="0057257E"/>
    <w:rsid w:val="0057350A"/>
    <w:rsid w:val="00576CFB"/>
    <w:rsid w:val="00586BDA"/>
    <w:rsid w:val="00593A48"/>
    <w:rsid w:val="0059402D"/>
    <w:rsid w:val="005946CF"/>
    <w:rsid w:val="00597522"/>
    <w:rsid w:val="005A4FF2"/>
    <w:rsid w:val="005B4CBA"/>
    <w:rsid w:val="005B50F9"/>
    <w:rsid w:val="005C5A41"/>
    <w:rsid w:val="005D39AD"/>
    <w:rsid w:val="005D6107"/>
    <w:rsid w:val="005E4CDA"/>
    <w:rsid w:val="005F00BF"/>
    <w:rsid w:val="005F295D"/>
    <w:rsid w:val="005F3F97"/>
    <w:rsid w:val="005F47C2"/>
    <w:rsid w:val="005F772F"/>
    <w:rsid w:val="00604880"/>
    <w:rsid w:val="00605026"/>
    <w:rsid w:val="00607CD4"/>
    <w:rsid w:val="006104A5"/>
    <w:rsid w:val="00617E94"/>
    <w:rsid w:val="006207AD"/>
    <w:rsid w:val="00621111"/>
    <w:rsid w:val="0063185D"/>
    <w:rsid w:val="00633CE9"/>
    <w:rsid w:val="00634482"/>
    <w:rsid w:val="00635ABE"/>
    <w:rsid w:val="006369E9"/>
    <w:rsid w:val="00637E1F"/>
    <w:rsid w:val="006448FD"/>
    <w:rsid w:val="00646BC9"/>
    <w:rsid w:val="00647F97"/>
    <w:rsid w:val="00662036"/>
    <w:rsid w:val="00664783"/>
    <w:rsid w:val="00667471"/>
    <w:rsid w:val="0067388F"/>
    <w:rsid w:val="00675696"/>
    <w:rsid w:val="006767F0"/>
    <w:rsid w:val="00677464"/>
    <w:rsid w:val="00681030"/>
    <w:rsid w:val="00683E73"/>
    <w:rsid w:val="006952B1"/>
    <w:rsid w:val="006A3825"/>
    <w:rsid w:val="006B09AC"/>
    <w:rsid w:val="006B1218"/>
    <w:rsid w:val="006B15FD"/>
    <w:rsid w:val="006B2410"/>
    <w:rsid w:val="006B25D0"/>
    <w:rsid w:val="006B41D1"/>
    <w:rsid w:val="006C0FA8"/>
    <w:rsid w:val="006C20CF"/>
    <w:rsid w:val="006C3A00"/>
    <w:rsid w:val="006E2249"/>
    <w:rsid w:val="006E2A41"/>
    <w:rsid w:val="006E52D8"/>
    <w:rsid w:val="006F20EB"/>
    <w:rsid w:val="006F3646"/>
    <w:rsid w:val="006F5F16"/>
    <w:rsid w:val="006F6BEC"/>
    <w:rsid w:val="00700728"/>
    <w:rsid w:val="007007E5"/>
    <w:rsid w:val="00701F24"/>
    <w:rsid w:val="00705BFE"/>
    <w:rsid w:val="0072402D"/>
    <w:rsid w:val="00736CFD"/>
    <w:rsid w:val="00742732"/>
    <w:rsid w:val="0074309B"/>
    <w:rsid w:val="00746FBA"/>
    <w:rsid w:val="0075480A"/>
    <w:rsid w:val="00762549"/>
    <w:rsid w:val="00766554"/>
    <w:rsid w:val="00766FEB"/>
    <w:rsid w:val="007701F4"/>
    <w:rsid w:val="007712AC"/>
    <w:rsid w:val="00771B11"/>
    <w:rsid w:val="00773246"/>
    <w:rsid w:val="007735E6"/>
    <w:rsid w:val="0077599B"/>
    <w:rsid w:val="00780387"/>
    <w:rsid w:val="007819D8"/>
    <w:rsid w:val="0078667A"/>
    <w:rsid w:val="00792CFA"/>
    <w:rsid w:val="007A22FE"/>
    <w:rsid w:val="007A2414"/>
    <w:rsid w:val="007A7496"/>
    <w:rsid w:val="007A780F"/>
    <w:rsid w:val="007B670C"/>
    <w:rsid w:val="007B76A8"/>
    <w:rsid w:val="007C311A"/>
    <w:rsid w:val="007E398B"/>
    <w:rsid w:val="007E432F"/>
    <w:rsid w:val="007F4ED4"/>
    <w:rsid w:val="007F6940"/>
    <w:rsid w:val="007F6E69"/>
    <w:rsid w:val="00800A6C"/>
    <w:rsid w:val="008102C8"/>
    <w:rsid w:val="008126E2"/>
    <w:rsid w:val="00814C07"/>
    <w:rsid w:val="008212AD"/>
    <w:rsid w:val="00823F35"/>
    <w:rsid w:val="008260D0"/>
    <w:rsid w:val="00826712"/>
    <w:rsid w:val="0083119F"/>
    <w:rsid w:val="00836F0B"/>
    <w:rsid w:val="008417C4"/>
    <w:rsid w:val="0084362E"/>
    <w:rsid w:val="00847BDF"/>
    <w:rsid w:val="008531C8"/>
    <w:rsid w:val="00854B58"/>
    <w:rsid w:val="00855156"/>
    <w:rsid w:val="00860BA4"/>
    <w:rsid w:val="00863CD4"/>
    <w:rsid w:val="00871E46"/>
    <w:rsid w:val="00872879"/>
    <w:rsid w:val="00874828"/>
    <w:rsid w:val="0088676F"/>
    <w:rsid w:val="00887013"/>
    <w:rsid w:val="0089391A"/>
    <w:rsid w:val="0089674A"/>
    <w:rsid w:val="00897A84"/>
    <w:rsid w:val="008A1843"/>
    <w:rsid w:val="008A32E4"/>
    <w:rsid w:val="008A3E86"/>
    <w:rsid w:val="008B3E51"/>
    <w:rsid w:val="008B6A1A"/>
    <w:rsid w:val="008B7732"/>
    <w:rsid w:val="008C4AEC"/>
    <w:rsid w:val="008C7AC1"/>
    <w:rsid w:val="008D08B3"/>
    <w:rsid w:val="008D0F09"/>
    <w:rsid w:val="008D1597"/>
    <w:rsid w:val="008D4D1D"/>
    <w:rsid w:val="008D5E03"/>
    <w:rsid w:val="008D70B8"/>
    <w:rsid w:val="008D77C9"/>
    <w:rsid w:val="008E1FD4"/>
    <w:rsid w:val="008E3D6C"/>
    <w:rsid w:val="008E4C57"/>
    <w:rsid w:val="008E5308"/>
    <w:rsid w:val="008F09A5"/>
    <w:rsid w:val="008F0AB6"/>
    <w:rsid w:val="008F57F6"/>
    <w:rsid w:val="008F7487"/>
    <w:rsid w:val="009078E8"/>
    <w:rsid w:val="00911750"/>
    <w:rsid w:val="00913254"/>
    <w:rsid w:val="0091360D"/>
    <w:rsid w:val="00932B32"/>
    <w:rsid w:val="009360C0"/>
    <w:rsid w:val="00940F7D"/>
    <w:rsid w:val="00942777"/>
    <w:rsid w:val="009632C0"/>
    <w:rsid w:val="00963F1D"/>
    <w:rsid w:val="00965104"/>
    <w:rsid w:val="0096578E"/>
    <w:rsid w:val="00967CD7"/>
    <w:rsid w:val="009701D8"/>
    <w:rsid w:val="009804A4"/>
    <w:rsid w:val="009807A9"/>
    <w:rsid w:val="00986490"/>
    <w:rsid w:val="00991F61"/>
    <w:rsid w:val="009A052A"/>
    <w:rsid w:val="009A1887"/>
    <w:rsid w:val="009A468B"/>
    <w:rsid w:val="009A4C71"/>
    <w:rsid w:val="009A5C85"/>
    <w:rsid w:val="009B5554"/>
    <w:rsid w:val="009C1876"/>
    <w:rsid w:val="009C54F2"/>
    <w:rsid w:val="009C6CBD"/>
    <w:rsid w:val="009D17C7"/>
    <w:rsid w:val="009D4ED0"/>
    <w:rsid w:val="009F2518"/>
    <w:rsid w:val="009F4068"/>
    <w:rsid w:val="009F520F"/>
    <w:rsid w:val="009F58C2"/>
    <w:rsid w:val="009F7646"/>
    <w:rsid w:val="00A04F48"/>
    <w:rsid w:val="00A0520A"/>
    <w:rsid w:val="00A16C81"/>
    <w:rsid w:val="00A24739"/>
    <w:rsid w:val="00A25024"/>
    <w:rsid w:val="00A26597"/>
    <w:rsid w:val="00A35545"/>
    <w:rsid w:val="00A35C2A"/>
    <w:rsid w:val="00A35D4F"/>
    <w:rsid w:val="00A4031A"/>
    <w:rsid w:val="00A403FC"/>
    <w:rsid w:val="00A410EF"/>
    <w:rsid w:val="00A41269"/>
    <w:rsid w:val="00A475FB"/>
    <w:rsid w:val="00A519B6"/>
    <w:rsid w:val="00A52BC7"/>
    <w:rsid w:val="00A5792A"/>
    <w:rsid w:val="00A609F8"/>
    <w:rsid w:val="00A617D9"/>
    <w:rsid w:val="00A66507"/>
    <w:rsid w:val="00A859A1"/>
    <w:rsid w:val="00A96237"/>
    <w:rsid w:val="00A97725"/>
    <w:rsid w:val="00AA50A0"/>
    <w:rsid w:val="00AB57DB"/>
    <w:rsid w:val="00AC12F6"/>
    <w:rsid w:val="00AC61ED"/>
    <w:rsid w:val="00AC7958"/>
    <w:rsid w:val="00AC7DA1"/>
    <w:rsid w:val="00AD08FE"/>
    <w:rsid w:val="00AD2057"/>
    <w:rsid w:val="00AD393D"/>
    <w:rsid w:val="00AD7FEC"/>
    <w:rsid w:val="00AE35E6"/>
    <w:rsid w:val="00AF42B4"/>
    <w:rsid w:val="00AF5054"/>
    <w:rsid w:val="00AF7036"/>
    <w:rsid w:val="00B018AE"/>
    <w:rsid w:val="00B10AF2"/>
    <w:rsid w:val="00B2059E"/>
    <w:rsid w:val="00B426D6"/>
    <w:rsid w:val="00B45BA3"/>
    <w:rsid w:val="00B464AD"/>
    <w:rsid w:val="00B50F54"/>
    <w:rsid w:val="00B51480"/>
    <w:rsid w:val="00B556C6"/>
    <w:rsid w:val="00B70156"/>
    <w:rsid w:val="00B72A35"/>
    <w:rsid w:val="00B75346"/>
    <w:rsid w:val="00B75EF0"/>
    <w:rsid w:val="00B766D9"/>
    <w:rsid w:val="00B80478"/>
    <w:rsid w:val="00B93493"/>
    <w:rsid w:val="00B9423D"/>
    <w:rsid w:val="00B95B6D"/>
    <w:rsid w:val="00B976CE"/>
    <w:rsid w:val="00BA21A1"/>
    <w:rsid w:val="00BA69BC"/>
    <w:rsid w:val="00BB3214"/>
    <w:rsid w:val="00BB364E"/>
    <w:rsid w:val="00BB4BEB"/>
    <w:rsid w:val="00BB63CD"/>
    <w:rsid w:val="00BC718E"/>
    <w:rsid w:val="00BD6D9D"/>
    <w:rsid w:val="00BE0DE2"/>
    <w:rsid w:val="00BE1846"/>
    <w:rsid w:val="00BE459C"/>
    <w:rsid w:val="00BE669C"/>
    <w:rsid w:val="00BF26EA"/>
    <w:rsid w:val="00C10DFC"/>
    <w:rsid w:val="00C119F1"/>
    <w:rsid w:val="00C1271E"/>
    <w:rsid w:val="00C15E50"/>
    <w:rsid w:val="00C2293F"/>
    <w:rsid w:val="00C237ED"/>
    <w:rsid w:val="00C243EB"/>
    <w:rsid w:val="00C24465"/>
    <w:rsid w:val="00C2473C"/>
    <w:rsid w:val="00C37D82"/>
    <w:rsid w:val="00C443BA"/>
    <w:rsid w:val="00C4458A"/>
    <w:rsid w:val="00C451E3"/>
    <w:rsid w:val="00C51AB7"/>
    <w:rsid w:val="00C575DE"/>
    <w:rsid w:val="00C60B4B"/>
    <w:rsid w:val="00C70884"/>
    <w:rsid w:val="00C75D4E"/>
    <w:rsid w:val="00C8219B"/>
    <w:rsid w:val="00C82BD9"/>
    <w:rsid w:val="00C82C23"/>
    <w:rsid w:val="00C837E7"/>
    <w:rsid w:val="00C86B6C"/>
    <w:rsid w:val="00C91183"/>
    <w:rsid w:val="00C9141F"/>
    <w:rsid w:val="00CA25FE"/>
    <w:rsid w:val="00CA2920"/>
    <w:rsid w:val="00CA78FD"/>
    <w:rsid w:val="00CB779F"/>
    <w:rsid w:val="00CC20D1"/>
    <w:rsid w:val="00CC7B35"/>
    <w:rsid w:val="00CD2092"/>
    <w:rsid w:val="00CD3B4E"/>
    <w:rsid w:val="00CE0962"/>
    <w:rsid w:val="00CE1DED"/>
    <w:rsid w:val="00CE2A2B"/>
    <w:rsid w:val="00CF02F5"/>
    <w:rsid w:val="00CF2F0E"/>
    <w:rsid w:val="00D01773"/>
    <w:rsid w:val="00D10D3F"/>
    <w:rsid w:val="00D11EAE"/>
    <w:rsid w:val="00D14CF8"/>
    <w:rsid w:val="00D152AF"/>
    <w:rsid w:val="00D21F95"/>
    <w:rsid w:val="00D2342E"/>
    <w:rsid w:val="00D2685F"/>
    <w:rsid w:val="00D26E0A"/>
    <w:rsid w:val="00D27A05"/>
    <w:rsid w:val="00D339FB"/>
    <w:rsid w:val="00D33F46"/>
    <w:rsid w:val="00D54DEF"/>
    <w:rsid w:val="00D62788"/>
    <w:rsid w:val="00D62AEB"/>
    <w:rsid w:val="00D707DF"/>
    <w:rsid w:val="00D71D8D"/>
    <w:rsid w:val="00D80189"/>
    <w:rsid w:val="00D81FCD"/>
    <w:rsid w:val="00D847F9"/>
    <w:rsid w:val="00D91E2E"/>
    <w:rsid w:val="00DA7551"/>
    <w:rsid w:val="00DB1A05"/>
    <w:rsid w:val="00DB7B7A"/>
    <w:rsid w:val="00DD1932"/>
    <w:rsid w:val="00DD37D4"/>
    <w:rsid w:val="00DD5F68"/>
    <w:rsid w:val="00DE21BA"/>
    <w:rsid w:val="00DE4B7E"/>
    <w:rsid w:val="00DF15C9"/>
    <w:rsid w:val="00E00992"/>
    <w:rsid w:val="00E10D53"/>
    <w:rsid w:val="00E133DA"/>
    <w:rsid w:val="00E13684"/>
    <w:rsid w:val="00E1412F"/>
    <w:rsid w:val="00E16DDD"/>
    <w:rsid w:val="00E208D3"/>
    <w:rsid w:val="00E3091C"/>
    <w:rsid w:val="00E31D2C"/>
    <w:rsid w:val="00E321AA"/>
    <w:rsid w:val="00E41FC8"/>
    <w:rsid w:val="00E456ED"/>
    <w:rsid w:val="00E45BFB"/>
    <w:rsid w:val="00E465BD"/>
    <w:rsid w:val="00E5024C"/>
    <w:rsid w:val="00E54B0D"/>
    <w:rsid w:val="00E56146"/>
    <w:rsid w:val="00E62E7C"/>
    <w:rsid w:val="00E6395A"/>
    <w:rsid w:val="00E64485"/>
    <w:rsid w:val="00E65BDD"/>
    <w:rsid w:val="00E665D5"/>
    <w:rsid w:val="00E6791F"/>
    <w:rsid w:val="00E73C17"/>
    <w:rsid w:val="00E76636"/>
    <w:rsid w:val="00E80AF3"/>
    <w:rsid w:val="00E82A37"/>
    <w:rsid w:val="00E83A28"/>
    <w:rsid w:val="00E87833"/>
    <w:rsid w:val="00E87E00"/>
    <w:rsid w:val="00E950F3"/>
    <w:rsid w:val="00E95F4F"/>
    <w:rsid w:val="00E9713E"/>
    <w:rsid w:val="00EB5AA2"/>
    <w:rsid w:val="00EB5C4E"/>
    <w:rsid w:val="00EB76EB"/>
    <w:rsid w:val="00EC755C"/>
    <w:rsid w:val="00EC7E77"/>
    <w:rsid w:val="00ED3A96"/>
    <w:rsid w:val="00ED5A91"/>
    <w:rsid w:val="00EE018A"/>
    <w:rsid w:val="00EE1164"/>
    <w:rsid w:val="00EF548F"/>
    <w:rsid w:val="00EF59D7"/>
    <w:rsid w:val="00F005CF"/>
    <w:rsid w:val="00F06DFB"/>
    <w:rsid w:val="00F07D97"/>
    <w:rsid w:val="00F1473D"/>
    <w:rsid w:val="00F16AD9"/>
    <w:rsid w:val="00F17FD0"/>
    <w:rsid w:val="00F345A2"/>
    <w:rsid w:val="00F36499"/>
    <w:rsid w:val="00F43380"/>
    <w:rsid w:val="00F458BD"/>
    <w:rsid w:val="00F45C2A"/>
    <w:rsid w:val="00F5041B"/>
    <w:rsid w:val="00F515FE"/>
    <w:rsid w:val="00F51C53"/>
    <w:rsid w:val="00F53C6B"/>
    <w:rsid w:val="00F57F1F"/>
    <w:rsid w:val="00F60741"/>
    <w:rsid w:val="00F664DF"/>
    <w:rsid w:val="00F72843"/>
    <w:rsid w:val="00F74CBD"/>
    <w:rsid w:val="00F853EB"/>
    <w:rsid w:val="00F85DDB"/>
    <w:rsid w:val="00F90E2B"/>
    <w:rsid w:val="00F93C2A"/>
    <w:rsid w:val="00F976E7"/>
    <w:rsid w:val="00FA1F31"/>
    <w:rsid w:val="00FA62B9"/>
    <w:rsid w:val="00FB0F60"/>
    <w:rsid w:val="00FB1672"/>
    <w:rsid w:val="00FB31C0"/>
    <w:rsid w:val="00FC22C5"/>
    <w:rsid w:val="00FC3ABE"/>
    <w:rsid w:val="00FC682A"/>
    <w:rsid w:val="00FD6E1B"/>
    <w:rsid w:val="00FD7AA3"/>
    <w:rsid w:val="00FE09EC"/>
    <w:rsid w:val="00FE60F6"/>
    <w:rsid w:val="00FF064E"/>
    <w:rsid w:val="00FF1F81"/>
    <w:rsid w:val="00FF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877622C"/>
  <w15:chartTrackingRefBased/>
  <w15:docId w15:val="{1E9A45E2-2C1D-41FE-A940-2BDF341B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en-US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146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Char"/>
    <w:uiPriority w:val="9"/>
    <w:qFormat/>
    <w:rsid w:val="00A35545"/>
    <w:pPr>
      <w:tabs>
        <w:tab w:val="left" w:pos="227"/>
      </w:tabs>
      <w:suppressAutoHyphens/>
      <w:spacing w:line="600" w:lineRule="exact"/>
      <w:outlineLvl w:val="0"/>
    </w:pPr>
    <w:rPr>
      <w:rFonts w:ascii="Bosch Office Sans" w:eastAsiaTheme="minorHAnsi" w:hAnsi="Bosch Office Sans" w:cs="BoschSans-Regular"/>
      <w:b/>
      <w:bCs/>
      <w:color w:val="535F6B"/>
      <w:sz w:val="52"/>
      <w:szCs w:val="52"/>
    </w:rPr>
  </w:style>
  <w:style w:type="paragraph" w:styleId="2">
    <w:name w:val="heading 2"/>
    <w:basedOn w:val="a"/>
    <w:next w:val="a"/>
    <w:link w:val="2Char"/>
    <w:uiPriority w:val="9"/>
    <w:unhideWhenUsed/>
    <w:qFormat/>
    <w:rsid w:val="00A35545"/>
    <w:pPr>
      <w:tabs>
        <w:tab w:val="left" w:pos="227"/>
      </w:tabs>
      <w:suppressAutoHyphens/>
      <w:spacing w:line="600" w:lineRule="exact"/>
      <w:outlineLvl w:val="1"/>
    </w:pPr>
    <w:rPr>
      <w:rFonts w:ascii="Bosch Office Sans" w:eastAsiaTheme="minorHAnsi" w:hAnsi="Bosch Office Sans" w:cs="BoschSans-Regular"/>
      <w:bCs/>
      <w:color w:val="535F6B"/>
      <w:sz w:val="52"/>
      <w:szCs w:val="5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35545"/>
    <w:pPr>
      <w:keepNext/>
      <w:keepLines/>
      <w:tabs>
        <w:tab w:val="left" w:pos="227"/>
      </w:tabs>
      <w:suppressAutoHyphens/>
      <w:spacing w:before="40" w:line="240" w:lineRule="exact"/>
      <w:outlineLvl w:val="2"/>
    </w:pPr>
    <w:rPr>
      <w:rFonts w:asciiTheme="majorHAnsi" w:eastAsiaTheme="majorEastAsia" w:hAnsiTheme="majorHAnsi" w:cstheme="majorBidi"/>
      <w:color w:val="535F6B"/>
      <w:sz w:val="16"/>
      <w:szCs w:val="16"/>
    </w:rPr>
  </w:style>
  <w:style w:type="paragraph" w:styleId="4">
    <w:name w:val="heading 4"/>
    <w:next w:val="a"/>
    <w:link w:val="4Char"/>
    <w:uiPriority w:val="9"/>
    <w:semiHidden/>
    <w:unhideWhenUsed/>
    <w:qFormat/>
    <w:rsid w:val="00FE09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35F6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A35545"/>
    <w:rPr>
      <w:rFonts w:ascii="Bosch Office Sans" w:eastAsiaTheme="minorEastAsia" w:hAnsi="Bosch Office Sans"/>
      <w:b/>
      <w:bCs/>
      <w:color w:val="535F6B"/>
      <w:sz w:val="52"/>
      <w:szCs w:val="52"/>
    </w:rPr>
  </w:style>
  <w:style w:type="character" w:customStyle="1" w:styleId="2Char">
    <w:name w:val="제목 2 Char"/>
    <w:basedOn w:val="a0"/>
    <w:link w:val="2"/>
    <w:uiPriority w:val="9"/>
    <w:rsid w:val="00A35545"/>
    <w:rPr>
      <w:rFonts w:ascii="Bosch Office Sans" w:hAnsi="Bosch Office Sans"/>
      <w:bCs/>
      <w:color w:val="535F6B"/>
      <w:sz w:val="52"/>
      <w:szCs w:val="52"/>
    </w:rPr>
  </w:style>
  <w:style w:type="character" w:customStyle="1" w:styleId="3Char">
    <w:name w:val="제목 3 Char"/>
    <w:basedOn w:val="a0"/>
    <w:link w:val="3"/>
    <w:uiPriority w:val="9"/>
    <w:rsid w:val="00A35545"/>
    <w:rPr>
      <w:rFonts w:asciiTheme="majorHAnsi" w:eastAsiaTheme="majorEastAsia" w:hAnsiTheme="majorHAnsi" w:cstheme="majorBidi"/>
      <w:color w:val="535F6B"/>
    </w:rPr>
  </w:style>
  <w:style w:type="paragraph" w:customStyle="1" w:styleId="Flietext">
    <w:name w:val="Fließtext"/>
    <w:qFormat/>
    <w:rsid w:val="00814C07"/>
    <w:pPr>
      <w:tabs>
        <w:tab w:val="left" w:pos="227"/>
      </w:tabs>
      <w:suppressAutoHyphens/>
      <w:spacing w:line="240" w:lineRule="exact"/>
    </w:pPr>
    <w:rPr>
      <w:rFonts w:ascii="Bosch Office Sans" w:hAnsi="Bosch Office Sans" w:cs="BoschSans-Regular"/>
      <w:color w:val="000000"/>
      <w:sz w:val="16"/>
      <w:szCs w:val="16"/>
    </w:rPr>
  </w:style>
  <w:style w:type="paragraph" w:customStyle="1" w:styleId="Subline">
    <w:name w:val="Subline"/>
    <w:qFormat/>
    <w:rsid w:val="004E3C3E"/>
    <w:rPr>
      <w:rFonts w:ascii="Bosch Office Sans" w:hAnsi="Bosch Office Sans"/>
      <w:b/>
      <w:bCs/>
      <w:caps/>
      <w:color w:val="535F6B"/>
      <w:sz w:val="20"/>
      <w:szCs w:val="20"/>
    </w:rPr>
  </w:style>
  <w:style w:type="paragraph" w:customStyle="1" w:styleId="Aufzhlung1Ebene">
    <w:name w:val="Aufzählung 1. Ebene"/>
    <w:basedOn w:val="Flietext"/>
    <w:qFormat/>
    <w:rsid w:val="00BE459C"/>
    <w:pPr>
      <w:numPr>
        <w:numId w:val="2"/>
      </w:numPr>
      <w:spacing w:after="60"/>
      <w:ind w:left="227" w:hanging="227"/>
    </w:pPr>
  </w:style>
  <w:style w:type="paragraph" w:customStyle="1" w:styleId="Aufzhlung2Ebene">
    <w:name w:val="Aufzählung 2. Ebene"/>
    <w:basedOn w:val="Flietext"/>
    <w:qFormat/>
    <w:rsid w:val="00BE459C"/>
    <w:pPr>
      <w:numPr>
        <w:numId w:val="1"/>
      </w:numPr>
      <w:tabs>
        <w:tab w:val="clear" w:pos="227"/>
        <w:tab w:val="left" w:pos="454"/>
      </w:tabs>
      <w:spacing w:after="80"/>
      <w:ind w:left="369"/>
    </w:pPr>
  </w:style>
  <w:style w:type="table" w:styleId="a3">
    <w:name w:val="Table Grid"/>
    <w:basedOn w:val="a1"/>
    <w:uiPriority w:val="59"/>
    <w:rsid w:val="00E10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berschrift">
    <w:name w:val="Tabellenüberschrift"/>
    <w:qFormat/>
    <w:rsid w:val="00066C1E"/>
    <w:pPr>
      <w:framePr w:hSpace="284" w:wrap="around" w:hAnchor="text" w:x="5671" w:yAlign="inside"/>
      <w:spacing w:line="220" w:lineRule="exact"/>
      <w:suppressOverlap/>
    </w:pPr>
    <w:rPr>
      <w:rFonts w:ascii="Bosch Office Sans" w:hAnsi="Bosch Office Sans" w:cs="BoschSans-Regular"/>
      <w:b/>
      <w:color w:val="FFFFFF"/>
      <w:sz w:val="14"/>
      <w:szCs w:val="14"/>
    </w:rPr>
  </w:style>
  <w:style w:type="paragraph" w:customStyle="1" w:styleId="Tabellentext">
    <w:name w:val="Tabellentext"/>
    <w:qFormat/>
    <w:rsid w:val="00066C1E"/>
    <w:pPr>
      <w:framePr w:hSpace="284" w:wrap="around" w:hAnchor="text" w:x="5671" w:yAlign="inside"/>
      <w:spacing w:line="160" w:lineRule="exact"/>
      <w:suppressOverlap/>
    </w:pPr>
    <w:rPr>
      <w:rFonts w:ascii="Bosch Office Sans" w:hAnsi="Bosch Office Sans" w:cs="BoschSans-Regular"/>
      <w:color w:val="000000"/>
      <w:sz w:val="14"/>
      <w:szCs w:val="14"/>
    </w:rPr>
  </w:style>
  <w:style w:type="paragraph" w:customStyle="1" w:styleId="Funote">
    <w:name w:val="Fußnote"/>
    <w:qFormat/>
    <w:rsid w:val="00C243EB"/>
    <w:pPr>
      <w:numPr>
        <w:numId w:val="3"/>
      </w:numPr>
      <w:tabs>
        <w:tab w:val="left" w:pos="142"/>
      </w:tabs>
      <w:spacing w:after="60" w:line="160" w:lineRule="exact"/>
      <w:ind w:left="142" w:hanging="142"/>
    </w:pPr>
    <w:rPr>
      <w:rFonts w:ascii="Bosch Office Sans" w:hAnsi="Bosch Office Sans" w:cs="BoschSans-Regular"/>
      <w:color w:val="000000"/>
      <w:sz w:val="14"/>
      <w:szCs w:val="14"/>
    </w:rPr>
  </w:style>
  <w:style w:type="paragraph" w:customStyle="1" w:styleId="Zeitraum">
    <w:name w:val="Zeitraum"/>
    <w:qFormat/>
    <w:rsid w:val="004E3C3E"/>
    <w:pPr>
      <w:jc w:val="right"/>
    </w:pPr>
    <w:rPr>
      <w:rFonts w:ascii="Bosch Office Sans" w:hAnsi="Bosch Office Sans"/>
      <w:b/>
      <w:bCs/>
      <w:color w:val="535F6B"/>
      <w:sz w:val="18"/>
      <w:szCs w:val="18"/>
    </w:rPr>
  </w:style>
  <w:style w:type="character" w:customStyle="1" w:styleId="4Char">
    <w:name w:val="제목 4 Char"/>
    <w:basedOn w:val="a0"/>
    <w:link w:val="4"/>
    <w:uiPriority w:val="9"/>
    <w:semiHidden/>
    <w:rsid w:val="00FE09EC"/>
    <w:rPr>
      <w:rFonts w:asciiTheme="majorHAnsi" w:eastAsiaTheme="majorEastAsia" w:hAnsiTheme="majorHAnsi" w:cstheme="majorBidi"/>
      <w:i/>
      <w:iCs/>
      <w:color w:val="535F6B"/>
    </w:rPr>
  </w:style>
  <w:style w:type="paragraph" w:styleId="a4">
    <w:name w:val="header"/>
    <w:basedOn w:val="a"/>
    <w:link w:val="Char"/>
    <w:uiPriority w:val="99"/>
    <w:unhideWhenUsed/>
    <w:rsid w:val="007F4ED4"/>
    <w:pPr>
      <w:tabs>
        <w:tab w:val="center" w:pos="4536"/>
        <w:tab w:val="right" w:pos="9072"/>
      </w:tabs>
      <w:suppressAutoHyphens/>
    </w:pPr>
    <w:rPr>
      <w:rFonts w:ascii="Bosch Office Sans" w:eastAsiaTheme="minorHAnsi" w:hAnsi="Bosch Office Sans" w:cs="BoschSans-Regular"/>
      <w:color w:val="000000"/>
      <w:sz w:val="16"/>
      <w:szCs w:val="16"/>
    </w:rPr>
  </w:style>
  <w:style w:type="character" w:customStyle="1" w:styleId="Char">
    <w:name w:val="머리글 Char"/>
    <w:basedOn w:val="a0"/>
    <w:link w:val="a4"/>
    <w:uiPriority w:val="99"/>
    <w:rsid w:val="007F4ED4"/>
    <w:rPr>
      <w:rFonts w:ascii="Bosch Office Sans" w:hAnsi="Bosch Office Sans" w:cs="BoschSans-Regular"/>
      <w:color w:val="000000"/>
      <w:sz w:val="16"/>
      <w:szCs w:val="16"/>
    </w:rPr>
  </w:style>
  <w:style w:type="paragraph" w:styleId="a5">
    <w:name w:val="footer"/>
    <w:basedOn w:val="a"/>
    <w:link w:val="Char0"/>
    <w:uiPriority w:val="99"/>
    <w:unhideWhenUsed/>
    <w:rsid w:val="007F4ED4"/>
    <w:pPr>
      <w:tabs>
        <w:tab w:val="center" w:pos="4536"/>
        <w:tab w:val="right" w:pos="9072"/>
      </w:tabs>
      <w:suppressAutoHyphens/>
    </w:pPr>
    <w:rPr>
      <w:rFonts w:ascii="Bosch Office Sans" w:eastAsiaTheme="minorHAnsi" w:hAnsi="Bosch Office Sans" w:cs="BoschSans-Regular"/>
      <w:color w:val="000000"/>
      <w:sz w:val="16"/>
      <w:szCs w:val="16"/>
    </w:rPr>
  </w:style>
  <w:style w:type="character" w:customStyle="1" w:styleId="Char0">
    <w:name w:val="바닥글 Char"/>
    <w:basedOn w:val="a0"/>
    <w:link w:val="a5"/>
    <w:uiPriority w:val="99"/>
    <w:rsid w:val="007F4ED4"/>
    <w:rPr>
      <w:rFonts w:ascii="Bosch Office Sans" w:hAnsi="Bosch Office Sans" w:cs="BoschSans-Regular"/>
      <w:color w:val="000000"/>
      <w:sz w:val="16"/>
      <w:szCs w:val="16"/>
    </w:rPr>
  </w:style>
  <w:style w:type="character" w:styleId="a6">
    <w:name w:val="Hyperlink"/>
    <w:unhideWhenUsed/>
    <w:rsid w:val="00871E46"/>
    <w:rPr>
      <w:rFonts w:asciiTheme="majorHAnsi" w:hAnsiTheme="majorHAnsi"/>
      <w:color w:val="535F6B"/>
      <w:u w:val="single"/>
    </w:rPr>
  </w:style>
  <w:style w:type="character" w:styleId="a7">
    <w:name w:val="FollowedHyperlink"/>
    <w:basedOn w:val="a0"/>
    <w:uiPriority w:val="99"/>
    <w:semiHidden/>
    <w:unhideWhenUsed/>
    <w:rsid w:val="00871E46"/>
    <w:rPr>
      <w:color w:val="B2B3B5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A66507"/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66507"/>
    <w:rPr>
      <w:rFonts w:ascii="Segoe UI" w:eastAsia="Times New Roman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8667A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78667A"/>
    <w:rPr>
      <w:sz w:val="20"/>
      <w:szCs w:val="20"/>
    </w:rPr>
  </w:style>
  <w:style w:type="character" w:customStyle="1" w:styleId="Char2">
    <w:name w:val="메모 텍스트 Char"/>
    <w:basedOn w:val="a0"/>
    <w:link w:val="aa"/>
    <w:uiPriority w:val="99"/>
    <w:semiHidden/>
    <w:rsid w:val="0078667A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8667A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78667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403CFE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ac">
    <w:name w:val="List Paragraph"/>
    <w:basedOn w:val="a"/>
    <w:uiPriority w:val="34"/>
    <w:qFormat/>
    <w:rsid w:val="00403CFE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AD08FE"/>
    <w:pPr>
      <w:spacing w:before="100" w:beforeAutospacing="1" w:after="100" w:afterAutospacing="1"/>
    </w:pPr>
  </w:style>
  <w:style w:type="character" w:customStyle="1" w:styleId="truncated-text">
    <w:name w:val="truncated-text"/>
    <w:basedOn w:val="a0"/>
    <w:rsid w:val="00FC3ABE"/>
  </w:style>
  <w:style w:type="character" w:customStyle="1" w:styleId="descriptionwrapper">
    <w:name w:val="descriptionwrapper"/>
    <w:basedOn w:val="a0"/>
    <w:rsid w:val="00FC3ABE"/>
  </w:style>
  <w:style w:type="table" w:styleId="4-4">
    <w:name w:val="Grid Table 4 Accent 4"/>
    <w:basedOn w:val="a1"/>
    <w:uiPriority w:val="49"/>
    <w:rsid w:val="00A609F8"/>
    <w:tblPr>
      <w:tblStyleRowBandSize w:val="1"/>
      <w:tblStyleColBandSize w:val="1"/>
      <w:tblBorders>
        <w:top w:val="single" w:sz="4" w:space="0" w:color="4DE2EA" w:themeColor="accent4" w:themeTint="99"/>
        <w:left w:val="single" w:sz="4" w:space="0" w:color="4DE2EA" w:themeColor="accent4" w:themeTint="99"/>
        <w:bottom w:val="single" w:sz="4" w:space="0" w:color="4DE2EA" w:themeColor="accent4" w:themeTint="99"/>
        <w:right w:val="single" w:sz="4" w:space="0" w:color="4DE2EA" w:themeColor="accent4" w:themeTint="99"/>
        <w:insideH w:val="single" w:sz="4" w:space="0" w:color="4DE2EA" w:themeColor="accent4" w:themeTint="99"/>
        <w:insideV w:val="single" w:sz="4" w:space="0" w:color="4DE2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399A0" w:themeColor="accent4"/>
          <w:left w:val="single" w:sz="4" w:space="0" w:color="1399A0" w:themeColor="accent4"/>
          <w:bottom w:val="single" w:sz="4" w:space="0" w:color="1399A0" w:themeColor="accent4"/>
          <w:right w:val="single" w:sz="4" w:space="0" w:color="1399A0" w:themeColor="accent4"/>
          <w:insideH w:val="nil"/>
          <w:insideV w:val="nil"/>
        </w:tcBorders>
        <w:shd w:val="clear" w:color="auto" w:fill="1399A0" w:themeFill="accent4"/>
      </w:tcPr>
    </w:tblStylePr>
    <w:tblStylePr w:type="lastRow">
      <w:rPr>
        <w:b/>
        <w:bCs/>
      </w:rPr>
      <w:tblPr/>
      <w:tcPr>
        <w:tcBorders>
          <w:top w:val="double" w:sz="4" w:space="0" w:color="1399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5F8" w:themeFill="accent4" w:themeFillTint="33"/>
      </w:tcPr>
    </w:tblStylePr>
    <w:tblStylePr w:type="band1Horz">
      <w:tblPr/>
      <w:tcPr>
        <w:shd w:val="clear" w:color="auto" w:fill="C3F5F8" w:themeFill="accent4" w:themeFillTint="33"/>
      </w:tcPr>
    </w:tblStylePr>
  </w:style>
  <w:style w:type="table" w:styleId="40">
    <w:name w:val="Grid Table 4"/>
    <w:basedOn w:val="a1"/>
    <w:uiPriority w:val="49"/>
    <w:rsid w:val="0019296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5-1">
    <w:name w:val="Grid Table 5 Dark Accent 1"/>
    <w:basedOn w:val="a1"/>
    <w:uiPriority w:val="50"/>
    <w:rsid w:val="001929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BD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136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136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136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136C" w:themeFill="accent1"/>
      </w:tcPr>
    </w:tblStylePr>
    <w:tblStylePr w:type="band1Vert">
      <w:tblPr/>
      <w:tcPr>
        <w:shd w:val="clear" w:color="auto" w:fill="B17CE8" w:themeFill="accent1" w:themeFillTint="66"/>
      </w:tcPr>
    </w:tblStylePr>
    <w:tblStylePr w:type="band1Horz">
      <w:tblPr/>
      <w:tcPr>
        <w:shd w:val="clear" w:color="auto" w:fill="B17CE8" w:themeFill="accent1" w:themeFillTint="66"/>
      </w:tcPr>
    </w:tblStylePr>
  </w:style>
  <w:style w:type="table" w:styleId="5">
    <w:name w:val="Grid Table 5 Dark"/>
    <w:basedOn w:val="a1"/>
    <w:uiPriority w:val="50"/>
    <w:rsid w:val="001929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enraster1">
    <w:name w:val="Tabellenraster1"/>
    <w:basedOn w:val="a1"/>
    <w:next w:val="a3"/>
    <w:uiPriority w:val="59"/>
    <w:rsid w:val="00192965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1"/>
    <w:next w:val="a3"/>
    <w:uiPriority w:val="59"/>
    <w:rsid w:val="00634482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a1"/>
    <w:next w:val="a3"/>
    <w:uiPriority w:val="59"/>
    <w:rsid w:val="00634482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a1"/>
    <w:next w:val="a3"/>
    <w:uiPriority w:val="59"/>
    <w:rsid w:val="00037C67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a1"/>
    <w:next w:val="a3"/>
    <w:uiPriority w:val="59"/>
    <w:rsid w:val="00736CFD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491578"/>
    <w:rPr>
      <w:color w:val="808080"/>
    </w:rPr>
  </w:style>
  <w:style w:type="table" w:styleId="50">
    <w:name w:val="Plain Table 5"/>
    <w:basedOn w:val="a1"/>
    <w:uiPriority w:val="45"/>
    <w:rsid w:val="0047400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0">
    <w:name w:val="Plain Table 3"/>
    <w:basedOn w:val="a1"/>
    <w:uiPriority w:val="43"/>
    <w:rsid w:val="0047400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-1">
    <w:name w:val="Grid Table 1 Light Accent 1"/>
    <w:basedOn w:val="a1"/>
    <w:uiPriority w:val="46"/>
    <w:rsid w:val="00474007"/>
    <w:tblPr>
      <w:tblStyleRowBandSize w:val="1"/>
      <w:tblStyleColBandSize w:val="1"/>
      <w:tblBorders>
        <w:top w:val="single" w:sz="4" w:space="0" w:color="B17CE8" w:themeColor="accent1" w:themeTint="66"/>
        <w:left w:val="single" w:sz="4" w:space="0" w:color="B17CE8" w:themeColor="accent1" w:themeTint="66"/>
        <w:bottom w:val="single" w:sz="4" w:space="0" w:color="B17CE8" w:themeColor="accent1" w:themeTint="66"/>
        <w:right w:val="single" w:sz="4" w:space="0" w:color="B17CE8" w:themeColor="accent1" w:themeTint="66"/>
        <w:insideH w:val="single" w:sz="4" w:space="0" w:color="B17CE8" w:themeColor="accent1" w:themeTint="66"/>
        <w:insideV w:val="single" w:sz="4" w:space="0" w:color="B17C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3B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3B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1">
    <w:name w:val="Grid Table 3"/>
    <w:basedOn w:val="a1"/>
    <w:uiPriority w:val="48"/>
    <w:rsid w:val="0047400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20">
    <w:name w:val="List Table 2"/>
    <w:basedOn w:val="a1"/>
    <w:uiPriority w:val="47"/>
    <w:rsid w:val="0047400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">
    <w:name w:val="List Table 6 Colorful"/>
    <w:basedOn w:val="a1"/>
    <w:uiPriority w:val="51"/>
    <w:rsid w:val="0047400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7">
    <w:name w:val="List Table 7 Colorful"/>
    <w:basedOn w:val="a1"/>
    <w:uiPriority w:val="52"/>
    <w:rsid w:val="0047400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2">
    <w:name w:val="List Table 3"/>
    <w:basedOn w:val="a1"/>
    <w:uiPriority w:val="48"/>
    <w:rsid w:val="0047400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10">
    <w:name w:val="List Table 1 Light"/>
    <w:basedOn w:val="a1"/>
    <w:uiPriority w:val="46"/>
    <w:rsid w:val="0047400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758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690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561638">
                              <w:marLeft w:val="0"/>
                              <w:marRight w:val="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2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9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9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1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344170">
                                  <w:marLeft w:val="150"/>
                                  <w:marRight w:val="150"/>
                                  <w:marTop w:val="60"/>
                                  <w:marBottom w:val="60"/>
                                  <w:divBdr>
                                    <w:top w:val="single" w:sz="6" w:space="0" w:color="DEE3E9"/>
                                    <w:left w:val="single" w:sz="6" w:space="0" w:color="DEE3E9"/>
                                    <w:bottom w:val="single" w:sz="6" w:space="0" w:color="DEE3E9"/>
                                    <w:right w:val="single" w:sz="6" w:space="0" w:color="DEE3E9"/>
                                  </w:divBdr>
                                  <w:divsChild>
                                    <w:div w:id="201564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21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78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14737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83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b5le\Desktop\160309-Bosch-Fact-Sheet-Master-A4-FINAL.dotx" TargetMode="External"/></Relationships>
</file>

<file path=word/theme/theme1.xml><?xml version="1.0" encoding="utf-8"?>
<a:theme xmlns:a="http://schemas.openxmlformats.org/drawingml/2006/main" name="151208-Bosch-PPT-Master-16-9-Theme">
  <a:themeElements>
    <a:clrScheme name="Benutzerdefiniert 1">
      <a:dk1>
        <a:srgbClr val="000000"/>
      </a:dk1>
      <a:lt1>
        <a:srgbClr val="FFFFFF"/>
      </a:lt1>
      <a:dk2>
        <a:srgbClr val="A80163"/>
      </a:dk2>
      <a:lt2>
        <a:srgbClr val="DA0011"/>
      </a:lt2>
      <a:accent1>
        <a:srgbClr val="3F136C"/>
      </a:accent1>
      <a:accent2>
        <a:srgbClr val="08427E"/>
      </a:accent2>
      <a:accent3>
        <a:srgbClr val="0E78C5"/>
      </a:accent3>
      <a:accent4>
        <a:srgbClr val="1399A0"/>
      </a:accent4>
      <a:accent5>
        <a:srgbClr val="67B419"/>
      </a:accent5>
      <a:accent6>
        <a:srgbClr val="0A5139"/>
      </a:accent6>
      <a:hlink>
        <a:srgbClr val="424C58"/>
      </a:hlink>
      <a:folHlink>
        <a:srgbClr val="B2B3B5"/>
      </a:folHlink>
    </a:clrScheme>
    <a:fontScheme name="Bosch Office Sans">
      <a:majorFont>
        <a:latin typeface="Bosch Office Sans"/>
        <a:ea typeface=""/>
        <a:cs typeface=""/>
      </a:majorFont>
      <a:minorFont>
        <a:latin typeface="Bosch Office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78BE1F"/>
        </a:solidFill>
      </a:spPr>
      <a:bodyPr wrap="square" lIns="0" tIns="0" rIns="0" bIns="0" rtlCol="0" anchor="ctr">
        <a:noAutofit/>
      </a:bodyPr>
      <a:lstStyle/>
    </a:spDef>
    <a:lnDef>
      <a:spPr>
        <a:ln w="6350">
          <a:solidFill>
            <a:srgbClr val="535F6B"/>
          </a:solidFill>
        </a:ln>
      </a:spPr>
      <a:bodyPr/>
      <a:lstStyle/>
      <a:style>
        <a:lnRef idx="1">
          <a:schemeClr val="accent6"/>
        </a:lnRef>
        <a:fillRef idx="0">
          <a:schemeClr val="accent6"/>
        </a:fillRef>
        <a:effectRef idx="0">
          <a:schemeClr val="accent6"/>
        </a:effectRef>
        <a:fontRef idx="minor">
          <a:schemeClr val="tx1"/>
        </a:fontRef>
      </a:style>
    </a:lnDef>
    <a:txDef>
      <a:spPr>
        <a:solidFill>
          <a:srgbClr val="00A8B0"/>
        </a:solidFill>
        <a:ln w="6350">
          <a:noFill/>
        </a:ln>
      </a:spPr>
      <a:bodyPr wrap="square" lIns="180000" tIns="108000" rIns="180000" bIns="108000" rtlCol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AA97C-AA5E-4B6A-B56C-149DB590D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160309-Bosch-Fact-Sheet-Master-A4-FINAL.dotx</Template>
  <TotalTime>0</TotalTime>
  <Pages>3</Pages>
  <Words>130</Words>
  <Characters>744</Characters>
  <Application>Microsoft Office Word</Application>
  <DocSecurity>0</DocSecurity>
  <Lines>6</Lines>
  <Paragraphs>1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873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krb5le</dc:creator>
  <cp:keywords/>
  <dc:description/>
  <cp:lastModifiedBy>Oh Daeseung (GS/HRS1-KR)</cp:lastModifiedBy>
  <cp:revision>2</cp:revision>
  <cp:lastPrinted>2016-08-10T06:36:00Z</cp:lastPrinted>
  <dcterms:created xsi:type="dcterms:W3CDTF">2020-05-21T00:35:00Z</dcterms:created>
  <dcterms:modified xsi:type="dcterms:W3CDTF">2020-05-21T00:35:00Z</dcterms:modified>
  <cp:category/>
</cp:coreProperties>
</file>