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E0D1E" w14:textId="44B80E24" w:rsidR="00BB3214" w:rsidRPr="00BB3214" w:rsidRDefault="00FB31C0" w:rsidP="00BB3214">
      <w:pPr>
        <w:spacing w:line="360" w:lineRule="auto"/>
        <w:rPr>
          <w:rFonts w:asciiTheme="minorHAnsi" w:eastAsiaTheme="minorEastAsia" w:hAnsiTheme="minorHAnsi"/>
          <w:b/>
          <w:sz w:val="44"/>
          <w:lang w:eastAsia="ko-KR"/>
        </w:rPr>
      </w:pPr>
      <w:r w:rsidRPr="00BB3214">
        <w:rPr>
          <w:rFonts w:asciiTheme="minorHAnsi" w:eastAsiaTheme="minorEastAsia" w:hAnsiTheme="minorHAnsi"/>
          <w:b/>
          <w:sz w:val="44"/>
          <w:lang w:eastAsia="ko-KR"/>
        </w:rPr>
        <w:t>Resume</w:t>
      </w:r>
      <w:r w:rsidR="00BB3214">
        <w:rPr>
          <w:rFonts w:asciiTheme="minorHAnsi" w:eastAsiaTheme="minorEastAsia" w:hAnsiTheme="minorHAnsi" w:hint="eastAsia"/>
          <w:b/>
          <w:sz w:val="44"/>
          <w:lang w:eastAsia="ko-KR"/>
        </w:rPr>
        <w:t xml:space="preserve">                           </w:t>
      </w:r>
      <w:r w:rsidR="00BB3214" w:rsidRPr="00BB3214">
        <w:rPr>
          <w:rFonts w:ascii="맑은 고딕" w:eastAsia="맑은 고딕" w:hAnsi="맑은 고딕"/>
          <w:b/>
          <w:sz w:val="20"/>
          <w:lang w:eastAsia="ko-KR"/>
        </w:rPr>
        <w:sym w:font="Wingdings 2" w:char="F0F8"/>
      </w:r>
      <w:r w:rsidR="00BB3214" w:rsidRPr="00BB3214">
        <w:rPr>
          <w:rFonts w:ascii="맑은 고딕" w:eastAsia="맑은 고딕" w:hAnsi="맑은 고딕" w:hint="eastAsia"/>
          <w:b/>
          <w:sz w:val="20"/>
          <w:lang w:eastAsia="ko-KR"/>
        </w:rPr>
        <w:t>글자체는 맑은 고딕,</w:t>
      </w:r>
      <w:r w:rsidR="00BB3214" w:rsidRPr="00BB3214">
        <w:rPr>
          <w:rFonts w:ascii="맑은 고딕" w:eastAsia="맑은 고딕" w:hAnsi="맑은 고딕"/>
          <w:b/>
          <w:sz w:val="20"/>
          <w:lang w:eastAsia="ko-KR"/>
        </w:rPr>
        <w:t xml:space="preserve"> </w:t>
      </w:r>
      <w:r w:rsidR="00BB3214" w:rsidRPr="00BB3214">
        <w:rPr>
          <w:rFonts w:ascii="맑은 고딕" w:eastAsia="맑은 고딕" w:hAnsi="맑은 고딕" w:hint="eastAsia"/>
          <w:b/>
          <w:sz w:val="20"/>
          <w:lang w:eastAsia="ko-KR"/>
        </w:rPr>
        <w:t xml:space="preserve">크기는 </w:t>
      </w:r>
      <w:r w:rsidR="00BB3214" w:rsidRPr="00BB3214">
        <w:rPr>
          <w:rFonts w:ascii="맑은 고딕" w:eastAsia="맑은 고딕" w:hAnsi="맑은 고딕"/>
          <w:b/>
          <w:sz w:val="20"/>
          <w:lang w:eastAsia="ko-KR"/>
        </w:rPr>
        <w:t>11</w:t>
      </w:r>
      <w:r w:rsidR="00BB3214" w:rsidRPr="00BB3214">
        <w:rPr>
          <w:rFonts w:ascii="맑은 고딕" w:eastAsia="맑은 고딕" w:hAnsi="맑은 고딕" w:hint="eastAsia"/>
          <w:b/>
          <w:sz w:val="20"/>
          <w:lang w:eastAsia="ko-KR"/>
        </w:rPr>
        <w:t>P</w:t>
      </w:r>
      <w:r w:rsidR="00BB3214" w:rsidRPr="00BB3214">
        <w:rPr>
          <w:rFonts w:ascii="맑은 고딕" w:eastAsia="맑은 고딕" w:hAnsi="맑은 고딕"/>
          <w:b/>
          <w:sz w:val="20"/>
          <w:lang w:eastAsia="ko-KR"/>
        </w:rPr>
        <w:t>oint</w:t>
      </w:r>
      <w:r w:rsidR="00BB3214" w:rsidRPr="00BB3214">
        <w:rPr>
          <w:rFonts w:ascii="맑은 고딕" w:eastAsia="맑은 고딕" w:hAnsi="맑은 고딕" w:hint="eastAsia"/>
          <w:b/>
          <w:sz w:val="20"/>
          <w:lang w:eastAsia="ko-KR"/>
        </w:rPr>
        <w:t>로 작성하시기 바랍니다.</w:t>
      </w:r>
      <w:r w:rsidR="00BB3214" w:rsidRPr="00BB3214">
        <w:rPr>
          <w:rFonts w:ascii="맑은 고딕" w:eastAsia="맑은 고딕" w:hAnsi="맑은 고딕"/>
          <w:b/>
          <w:sz w:val="20"/>
          <w:lang w:eastAsia="ko-KR"/>
        </w:rPr>
        <w:t xml:space="preserve"> </w:t>
      </w:r>
    </w:p>
    <w:tbl>
      <w:tblPr>
        <w:tblStyle w:val="6"/>
        <w:tblW w:w="107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969"/>
        <w:gridCol w:w="1842"/>
        <w:gridCol w:w="3385"/>
      </w:tblGrid>
      <w:tr w:rsidR="009B5554" w:rsidRPr="00BB3214" w14:paraId="043701EF" w14:textId="77777777" w:rsidTr="009B55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2F2F2" w:themeFill="background1" w:themeFillShade="F2"/>
          </w:tcPr>
          <w:p w14:paraId="77B4219F" w14:textId="77777777" w:rsidR="009B5554" w:rsidRPr="00BB3214" w:rsidRDefault="009B5554" w:rsidP="005C5A41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cs="Tahoma" w:hint="eastAsia"/>
                <w:color w:val="000000"/>
                <w:sz w:val="20"/>
                <w:szCs w:val="20"/>
                <w:lang w:eastAsia="ko-KR"/>
              </w:rPr>
              <w:t xml:space="preserve">모집 부문 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7C87B5A8" w14:textId="77777777" w:rsidR="009B5554" w:rsidRPr="00BB3214" w:rsidRDefault="009B5554" w:rsidP="005C5A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7D50D761" w14:textId="44BDDADF" w:rsidR="009B5554" w:rsidRPr="00BB3214" w:rsidRDefault="009B5554" w:rsidP="005C5A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b w:val="0"/>
                <w:bCs w:val="0"/>
                <w:sz w:val="20"/>
                <w:szCs w:val="20"/>
              </w:rPr>
            </w:pPr>
            <w:r>
              <w:rPr>
                <w:rFonts w:ascii="맑은 고딕" w:eastAsia="맑은 고딕" w:hAnsi="맑은 고딕" w:cs="Tahoma" w:hint="eastAsia"/>
                <w:color w:val="000000"/>
                <w:sz w:val="20"/>
                <w:szCs w:val="20"/>
                <w:lang w:eastAsia="ko-KR"/>
              </w:rPr>
              <w:t>신입/경력</w:t>
            </w:r>
          </w:p>
        </w:tc>
        <w:tc>
          <w:tcPr>
            <w:tcW w:w="3385" w:type="dxa"/>
            <w:shd w:val="clear" w:color="auto" w:fill="F2F2F2" w:themeFill="background1" w:themeFillShade="F2"/>
          </w:tcPr>
          <w:p w14:paraId="547AC07B" w14:textId="37CE3302" w:rsidR="009B5554" w:rsidRPr="00BB3214" w:rsidRDefault="009B5554" w:rsidP="005C5A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FB31C0" w:rsidRPr="00BB3214" w14:paraId="161F8460" w14:textId="77777777" w:rsidTr="00C70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 w:themeFill="background1"/>
          </w:tcPr>
          <w:p w14:paraId="4D51D9BB" w14:textId="77777777" w:rsidR="00FB31C0" w:rsidRPr="00BB3214" w:rsidRDefault="00FB31C0" w:rsidP="005C5A41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cs="Tahoma" w:hint="eastAsia"/>
                <w:color w:val="000000"/>
                <w:sz w:val="20"/>
                <w:szCs w:val="20"/>
                <w:lang w:eastAsia="ko-KR"/>
              </w:rPr>
              <w:t>희망 근무지</w:t>
            </w:r>
          </w:p>
        </w:tc>
        <w:tc>
          <w:tcPr>
            <w:tcW w:w="9196" w:type="dxa"/>
            <w:gridSpan w:val="3"/>
            <w:shd w:val="clear" w:color="auto" w:fill="FFFFFF" w:themeFill="background1"/>
          </w:tcPr>
          <w:p w14:paraId="581AC5B5" w14:textId="77777777" w:rsidR="00FB31C0" w:rsidRPr="00BB3214" w:rsidRDefault="00FB31C0" w:rsidP="005C5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6C98FD04" w14:textId="77777777" w:rsidR="00FB31C0" w:rsidRPr="00BB3214" w:rsidRDefault="00FB31C0" w:rsidP="00C4458A">
      <w:pPr>
        <w:rPr>
          <w:rFonts w:ascii="맑은 고딕" w:eastAsia="맑은 고딕" w:hAnsi="맑은 고딕"/>
          <w:sz w:val="22"/>
        </w:rPr>
      </w:pPr>
    </w:p>
    <w:tbl>
      <w:tblPr>
        <w:tblStyle w:val="10"/>
        <w:tblW w:w="1076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2936"/>
        <w:gridCol w:w="1627"/>
        <w:gridCol w:w="2921"/>
        <w:gridCol w:w="1647"/>
      </w:tblGrid>
      <w:tr w:rsidR="00363B52" w:rsidRPr="00BB3214" w14:paraId="4D21BFA4" w14:textId="20C28972" w:rsidTr="007F6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1" w:type="dxa"/>
            <w:gridSpan w:val="4"/>
            <w:tcBorders>
              <w:right w:val="double" w:sz="4" w:space="0" w:color="auto"/>
            </w:tcBorders>
            <w:vAlign w:val="center"/>
          </w:tcPr>
          <w:p w14:paraId="2132DFBD" w14:textId="75665F4B" w:rsidR="00363B52" w:rsidRPr="00BB3214" w:rsidRDefault="00363B52" w:rsidP="00363B52">
            <w:pPr>
              <w:jc w:val="both"/>
              <w:rPr>
                <w:rFonts w:ascii="맑은 고딕" w:eastAsia="맑은 고딕" w:hAnsi="맑은 고딕"/>
                <w:sz w:val="20"/>
                <w:szCs w:val="20"/>
              </w:rPr>
            </w:pPr>
            <w:r w:rsidRPr="00BB3214"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>1</w:t>
            </w:r>
            <w:r w:rsidRPr="00BB3214"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  <w:t xml:space="preserve">. </w:t>
            </w:r>
            <w:r w:rsidRPr="00BB3214"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>인적</w:t>
            </w:r>
            <w:r w:rsidR="00D847F9" w:rsidRPr="00BB3214"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 xml:space="preserve"> </w:t>
            </w:r>
            <w:r w:rsidRPr="00BB3214"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>사항</w:t>
            </w:r>
          </w:p>
        </w:tc>
        <w:tc>
          <w:tcPr>
            <w:tcW w:w="16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1F9588" w14:textId="5CEBFA1D" w:rsidR="00363B52" w:rsidRPr="00BB3214" w:rsidRDefault="00363B52" w:rsidP="00363B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사진</w:t>
            </w:r>
          </w:p>
        </w:tc>
      </w:tr>
      <w:tr w:rsidR="007F6940" w:rsidRPr="00BB3214" w14:paraId="453FD3E2" w14:textId="70B8684E" w:rsidTr="007F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F2F2F2" w:themeFill="background1" w:themeFillShade="F2"/>
            <w:vAlign w:val="center"/>
          </w:tcPr>
          <w:p w14:paraId="22C1E7B9" w14:textId="38A6DEA3" w:rsidR="00363B52" w:rsidRPr="00BB3214" w:rsidRDefault="00363B52" w:rsidP="00363B52">
            <w:pPr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성명 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한글)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E36254" w14:textId="77777777" w:rsidR="00363B52" w:rsidRPr="00BB3214" w:rsidRDefault="00363B52" w:rsidP="00363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5EEA96" w14:textId="74DD04FC" w:rsidR="00363B52" w:rsidRPr="00BB3214" w:rsidRDefault="00363B52" w:rsidP="00363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cs="Tahoma" w:hint="eastAsia"/>
                <w:b/>
                <w:bCs/>
                <w:color w:val="000000"/>
                <w:sz w:val="20"/>
                <w:szCs w:val="20"/>
                <w:lang w:eastAsia="ko-KR"/>
              </w:rPr>
              <w:t xml:space="preserve">성명 </w:t>
            </w:r>
            <w:r w:rsidRPr="00BB3214">
              <w:rPr>
                <w:rFonts w:ascii="맑은 고딕" w:eastAsia="맑은 고딕" w:hAnsi="맑은 고딕" w:cs="Tahoma"/>
                <w:b/>
                <w:bCs/>
                <w:color w:val="000000"/>
                <w:sz w:val="20"/>
                <w:szCs w:val="20"/>
                <w:lang w:eastAsia="ko-KR"/>
              </w:rPr>
              <w:t>(</w:t>
            </w:r>
            <w:r w:rsidRPr="00BB3214">
              <w:rPr>
                <w:rFonts w:ascii="맑은 고딕" w:eastAsia="맑은 고딕" w:hAnsi="맑은 고딕" w:cs="Tahoma" w:hint="eastAsia"/>
                <w:b/>
                <w:bCs/>
                <w:color w:val="000000"/>
                <w:sz w:val="20"/>
                <w:szCs w:val="20"/>
                <w:lang w:eastAsia="ko-KR"/>
              </w:rPr>
              <w:t>English)</w:t>
            </w:r>
          </w:p>
        </w:tc>
        <w:tc>
          <w:tcPr>
            <w:tcW w:w="29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4E961EB" w14:textId="77777777" w:rsidR="00363B52" w:rsidRPr="00BB3214" w:rsidRDefault="00363B52" w:rsidP="00363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8679BC" w14:textId="1F0790A1" w:rsidR="00363B52" w:rsidRPr="00BB3214" w:rsidRDefault="00363B52" w:rsidP="00363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F6940" w:rsidRPr="00BB3214" w14:paraId="68F22F2E" w14:textId="5AF915CF" w:rsidTr="007F6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FFFFFF" w:themeFill="background1"/>
            <w:vAlign w:val="center"/>
          </w:tcPr>
          <w:p w14:paraId="0A280952" w14:textId="0B4BAE2A" w:rsidR="007F6940" w:rsidRPr="00BB3214" w:rsidRDefault="007F6940" w:rsidP="00363B52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cs="Tahoma" w:hint="eastAsia"/>
                <w:bCs w:val="0"/>
                <w:color w:val="000000"/>
                <w:sz w:val="20"/>
                <w:szCs w:val="20"/>
                <w:lang w:eastAsia="ko-KR"/>
              </w:rPr>
              <w:t>생년월일/나이</w:t>
            </w:r>
          </w:p>
        </w:tc>
        <w:tc>
          <w:tcPr>
            <w:tcW w:w="7484" w:type="dxa"/>
            <w:gridSpan w:val="3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8471FC" w14:textId="7B5A20EE" w:rsidR="007F6940" w:rsidRPr="00BB3214" w:rsidRDefault="007F6940" w:rsidP="007F69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       년 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  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월 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  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일 </w:t>
            </w:r>
            <w:proofErr w:type="gramStart"/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    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세</w:t>
            </w:r>
            <w:proofErr w:type="gramEnd"/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64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C6916D" w14:textId="50FC4E36" w:rsidR="007F6940" w:rsidRPr="00BB3214" w:rsidRDefault="007F6940" w:rsidP="00363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F6940" w:rsidRPr="00BB3214" w14:paraId="07E393DB" w14:textId="7CC5B34C" w:rsidTr="007F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08F91D" w14:textId="275BEFB7" w:rsidR="00C70884" w:rsidRPr="00BB3214" w:rsidRDefault="00C70884" w:rsidP="00363B52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cs="Tahoma" w:hint="eastAsia"/>
                <w:bCs w:val="0"/>
                <w:color w:val="000000"/>
                <w:sz w:val="20"/>
                <w:szCs w:val="20"/>
                <w:lang w:eastAsia="ko-KR"/>
              </w:rPr>
              <w:t>E-mail</w:t>
            </w:r>
          </w:p>
        </w:tc>
        <w:tc>
          <w:tcPr>
            <w:tcW w:w="2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C4CD6" w14:textId="77777777" w:rsidR="00C70884" w:rsidRPr="00BB3214" w:rsidRDefault="00C70884" w:rsidP="00363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BC87CF" w14:textId="6E5AB4C6" w:rsidR="00C70884" w:rsidRPr="00BB3214" w:rsidRDefault="00C70884" w:rsidP="00363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휴대폰 번호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EC6232C" w14:textId="4A879999" w:rsidR="00C70884" w:rsidRPr="00BB3214" w:rsidRDefault="00C70884" w:rsidP="00363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7C6D5C" w14:textId="1E0392F9" w:rsidR="00C70884" w:rsidRPr="00BB3214" w:rsidRDefault="00C70884" w:rsidP="00363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C70884" w:rsidRPr="00BB3214" w14:paraId="37A722ED" w14:textId="77777777" w:rsidTr="007F6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EB8D65" w14:textId="1D1F8CAF" w:rsidR="00C70884" w:rsidRPr="00BB3214" w:rsidRDefault="00C70884" w:rsidP="00363B52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cs="Tahoma" w:hint="eastAsia"/>
                <w:bCs w:val="0"/>
                <w:color w:val="000000"/>
                <w:sz w:val="20"/>
                <w:szCs w:val="20"/>
                <w:lang w:eastAsia="ko-KR"/>
              </w:rPr>
              <w:t>현 거주지 주소</w:t>
            </w:r>
          </w:p>
        </w:tc>
        <w:tc>
          <w:tcPr>
            <w:tcW w:w="7484" w:type="dxa"/>
            <w:gridSpan w:val="3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458EC4B" w14:textId="77777777" w:rsidR="00C70884" w:rsidRPr="00BB3214" w:rsidRDefault="00C70884" w:rsidP="00363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6DC18E" w14:textId="0EFA26BC" w:rsidR="00C70884" w:rsidRPr="00BB3214" w:rsidRDefault="00C70884" w:rsidP="00363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60951896" w14:textId="70027FCD" w:rsidR="00474007" w:rsidRPr="00BB3214" w:rsidRDefault="00474007" w:rsidP="00C4458A">
      <w:pPr>
        <w:rPr>
          <w:rFonts w:ascii="맑은 고딕" w:eastAsia="맑은 고딕" w:hAnsi="맑은 고딕"/>
          <w:sz w:val="22"/>
          <w:lang w:eastAsia="ko-KR"/>
        </w:rPr>
      </w:pPr>
    </w:p>
    <w:tbl>
      <w:tblPr>
        <w:tblStyle w:val="10"/>
        <w:tblW w:w="1076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"/>
        <w:gridCol w:w="1538"/>
        <w:gridCol w:w="1538"/>
        <w:gridCol w:w="1538"/>
        <w:gridCol w:w="1538"/>
        <w:gridCol w:w="1538"/>
        <w:gridCol w:w="1538"/>
      </w:tblGrid>
      <w:tr w:rsidR="00363B52" w:rsidRPr="00BB3214" w14:paraId="724E372E" w14:textId="1C703BC1" w:rsidTr="007F6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6" w:type="dxa"/>
            <w:gridSpan w:val="7"/>
            <w:tcBorders>
              <w:bottom w:val="single" w:sz="4" w:space="0" w:color="auto"/>
            </w:tcBorders>
            <w:vAlign w:val="center"/>
          </w:tcPr>
          <w:p w14:paraId="18B12140" w14:textId="0A70D49A" w:rsidR="00363B52" w:rsidRPr="00BB3214" w:rsidRDefault="00D847F9" w:rsidP="00363B52">
            <w:pPr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  <w:t>2</w:t>
            </w:r>
            <w:r w:rsidR="00363B52" w:rsidRPr="00BB3214"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>. 학력</w:t>
            </w:r>
            <w:r w:rsidRPr="00BB3214"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 xml:space="preserve"> </w:t>
            </w:r>
            <w:r w:rsidR="00363B52" w:rsidRPr="00BB3214"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>사항</w:t>
            </w:r>
          </w:p>
        </w:tc>
      </w:tr>
      <w:tr w:rsidR="00363B52" w:rsidRPr="00BB3214" w14:paraId="5C9189F9" w14:textId="5E554853" w:rsidTr="007F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DA7CFE1" w14:textId="3DB0B2EC" w:rsidR="00363B52" w:rsidRPr="00BB3214" w:rsidRDefault="00363B52" w:rsidP="00363B52">
            <w:pPr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기간</w:t>
            </w:r>
          </w:p>
        </w:tc>
        <w:tc>
          <w:tcPr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9DEC16E" w14:textId="1B1174DD" w:rsidR="00363B52" w:rsidRPr="00BB3214" w:rsidRDefault="00363B52" w:rsidP="00363B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학교명</w:t>
            </w:r>
          </w:p>
        </w:tc>
        <w:tc>
          <w:tcPr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1AF78DF" w14:textId="08770997" w:rsidR="00363B52" w:rsidRPr="00BB3214" w:rsidRDefault="00363B52" w:rsidP="00363B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proofErr w:type="spellStart"/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학과명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BCC9AB" w14:textId="04A13C11" w:rsidR="00363B52" w:rsidRPr="00BB3214" w:rsidRDefault="00363B52" w:rsidP="00363B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졸업</w:t>
            </w:r>
            <w:r w:rsidR="002B7A71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 xml:space="preserve"> </w:t>
            </w: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구분</w:t>
            </w:r>
          </w:p>
        </w:tc>
        <w:tc>
          <w:tcPr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364390" w14:textId="6E872DC5" w:rsidR="00363B52" w:rsidRPr="00BB3214" w:rsidRDefault="00363B52" w:rsidP="00363B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소재지</w:t>
            </w:r>
          </w:p>
        </w:tc>
        <w:tc>
          <w:tcPr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385E265" w14:textId="2D14C8C6" w:rsidR="00363B52" w:rsidRPr="00BB3214" w:rsidRDefault="00363B52" w:rsidP="00363B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성적</w:t>
            </w:r>
          </w:p>
        </w:tc>
        <w:tc>
          <w:tcPr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8C47B36" w14:textId="47E13388" w:rsidR="00363B52" w:rsidRPr="00BB3214" w:rsidRDefault="00363B52" w:rsidP="00363B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졸업</w:t>
            </w:r>
            <w:r w:rsidR="00165A68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 xml:space="preserve"> </w:t>
            </w: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예정일</w:t>
            </w:r>
          </w:p>
        </w:tc>
      </w:tr>
      <w:tr w:rsidR="00363B52" w:rsidRPr="00BB3214" w14:paraId="3D3791FE" w14:textId="74B77F09" w:rsidTr="007F6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6670207" w14:textId="77777777" w:rsidR="00363B52" w:rsidRPr="00BB3214" w:rsidRDefault="00363B52" w:rsidP="00363B52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8C5A7F3" w14:textId="77777777" w:rsidR="00363B52" w:rsidRPr="00BB3214" w:rsidRDefault="00363B52" w:rsidP="00363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1C8F436" w14:textId="77777777" w:rsidR="00363B52" w:rsidRPr="00BB3214" w:rsidRDefault="00363B52" w:rsidP="00363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54D9AC6" w14:textId="77777777" w:rsidR="00363B52" w:rsidRPr="00BB3214" w:rsidRDefault="00363B52" w:rsidP="00363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19E2B959" w14:textId="77777777" w:rsidR="00363B52" w:rsidRPr="00BB3214" w:rsidRDefault="00363B52" w:rsidP="00363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38CB4D20" w14:textId="77777777" w:rsidR="00363B52" w:rsidRPr="00BB3214" w:rsidRDefault="00363B52" w:rsidP="00363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3E9173DB" w14:textId="77777777" w:rsidR="00363B52" w:rsidRPr="00BB3214" w:rsidRDefault="00363B52" w:rsidP="00363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63B52" w:rsidRPr="00BB3214" w14:paraId="3500D302" w14:textId="6D166E80" w:rsidTr="00E766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shd w:val="clear" w:color="auto" w:fill="FFFFFF" w:themeFill="background1"/>
            <w:vAlign w:val="center"/>
          </w:tcPr>
          <w:p w14:paraId="17E8A50D" w14:textId="77777777" w:rsidR="00363B52" w:rsidRPr="00BB3214" w:rsidRDefault="00363B52" w:rsidP="00363B52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538" w:type="dxa"/>
            <w:shd w:val="clear" w:color="auto" w:fill="FFFFFF" w:themeFill="background1"/>
            <w:vAlign w:val="center"/>
          </w:tcPr>
          <w:p w14:paraId="5310AD27" w14:textId="77777777" w:rsidR="00363B52" w:rsidRPr="00BB3214" w:rsidRDefault="00363B52" w:rsidP="00363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FFFFFF" w:themeFill="background1"/>
            <w:vAlign w:val="center"/>
          </w:tcPr>
          <w:p w14:paraId="41CF8B4F" w14:textId="77777777" w:rsidR="00363B52" w:rsidRPr="00BB3214" w:rsidRDefault="00363B52" w:rsidP="00363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</w:tc>
        <w:tc>
          <w:tcPr>
            <w:tcW w:w="1538" w:type="dxa"/>
            <w:shd w:val="clear" w:color="auto" w:fill="FFFFFF" w:themeFill="background1"/>
            <w:vAlign w:val="center"/>
          </w:tcPr>
          <w:p w14:paraId="52201CE1" w14:textId="77777777" w:rsidR="00363B52" w:rsidRPr="00BB3214" w:rsidRDefault="00363B52" w:rsidP="00363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FFFFFF" w:themeFill="background1"/>
          </w:tcPr>
          <w:p w14:paraId="0E8691C1" w14:textId="77777777" w:rsidR="00363B52" w:rsidRPr="00BB3214" w:rsidRDefault="00363B52" w:rsidP="00363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FFFFFF" w:themeFill="background1"/>
          </w:tcPr>
          <w:p w14:paraId="323604A0" w14:textId="77777777" w:rsidR="00363B52" w:rsidRPr="00BB3214" w:rsidRDefault="00363B52" w:rsidP="00363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FFFFFF" w:themeFill="background1"/>
          </w:tcPr>
          <w:p w14:paraId="109A0B74" w14:textId="77777777" w:rsidR="00363B52" w:rsidRPr="00BB3214" w:rsidRDefault="00363B52" w:rsidP="00363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E76636" w:rsidRPr="00BB3214" w14:paraId="27279C14" w14:textId="77777777" w:rsidTr="007F6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83BC9B" w14:textId="77777777" w:rsidR="00E76636" w:rsidRPr="00BB3214" w:rsidRDefault="00E76636" w:rsidP="00363B52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748EC" w14:textId="77777777" w:rsidR="00E76636" w:rsidRPr="00BB3214" w:rsidRDefault="00E76636" w:rsidP="00363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E54B92" w14:textId="77777777" w:rsidR="00E76636" w:rsidRPr="00BB3214" w:rsidRDefault="00E76636" w:rsidP="00363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0DE9B" w14:textId="77777777" w:rsidR="00E76636" w:rsidRPr="00BB3214" w:rsidRDefault="00E76636" w:rsidP="00363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B8AD7C" w14:textId="77777777" w:rsidR="00E76636" w:rsidRPr="00BB3214" w:rsidRDefault="00E76636" w:rsidP="00363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E44B56" w14:textId="77777777" w:rsidR="00E76636" w:rsidRPr="00BB3214" w:rsidRDefault="00E76636" w:rsidP="00363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2ADB31" w14:textId="77777777" w:rsidR="00E76636" w:rsidRPr="00BB3214" w:rsidRDefault="00E76636" w:rsidP="00363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7C69975C" w14:textId="676E51DA" w:rsidR="00363B52" w:rsidRPr="00BB3214" w:rsidRDefault="00363B52" w:rsidP="00C4458A">
      <w:pPr>
        <w:rPr>
          <w:rFonts w:ascii="맑은 고딕" w:eastAsia="맑은 고딕" w:hAnsi="맑은 고딕"/>
          <w:sz w:val="16"/>
          <w:szCs w:val="16"/>
          <w:lang w:eastAsia="ko-KR"/>
        </w:rPr>
      </w:pPr>
      <w:r w:rsidRPr="00BB3214">
        <w:rPr>
          <w:rFonts w:ascii="맑은 고딕" w:eastAsia="맑은 고딕" w:hAnsi="맑은 고딕"/>
          <w:sz w:val="16"/>
          <w:szCs w:val="16"/>
          <w:lang w:eastAsia="ko-KR"/>
        </w:rPr>
        <w:t>*</w:t>
      </w:r>
      <w:r w:rsidRPr="00BB3214">
        <w:rPr>
          <w:rFonts w:ascii="맑은 고딕" w:eastAsia="맑은 고딕" w:hAnsi="맑은 고딕" w:hint="eastAsia"/>
          <w:sz w:val="16"/>
          <w:szCs w:val="16"/>
          <w:lang w:eastAsia="ko-KR"/>
        </w:rPr>
        <w:t xml:space="preserve"> </w:t>
      </w:r>
      <w:r w:rsidRPr="00BB3214">
        <w:rPr>
          <w:rFonts w:ascii="맑은 고딕" w:eastAsia="맑은 고딕" w:hAnsi="맑은 고딕" w:cs="새굴림" w:hint="eastAsia"/>
          <w:sz w:val="16"/>
          <w:szCs w:val="16"/>
          <w:lang w:eastAsia="ko-KR"/>
        </w:rPr>
        <w:t>성적은</w:t>
      </w:r>
      <w:r w:rsidRPr="00BB3214">
        <w:rPr>
          <w:rFonts w:ascii="맑은 고딕" w:eastAsia="맑은 고딕" w:hAnsi="맑은 고딕"/>
          <w:sz w:val="16"/>
          <w:szCs w:val="16"/>
          <w:lang w:eastAsia="ko-KR"/>
        </w:rPr>
        <w:t xml:space="preserve"> </w:t>
      </w:r>
      <w:r w:rsidRPr="00BB3214">
        <w:rPr>
          <w:rFonts w:ascii="맑은 고딕" w:eastAsia="맑은 고딕" w:hAnsi="맑은 고딕" w:cs="새굴림" w:hint="eastAsia"/>
          <w:sz w:val="16"/>
          <w:szCs w:val="16"/>
          <w:lang w:eastAsia="ko-KR"/>
        </w:rPr>
        <w:t>최종</w:t>
      </w:r>
      <w:r w:rsidRPr="00BB3214">
        <w:rPr>
          <w:rFonts w:ascii="맑은 고딕" w:eastAsia="맑은 고딕" w:hAnsi="맑은 고딕"/>
          <w:sz w:val="16"/>
          <w:szCs w:val="16"/>
          <w:lang w:eastAsia="ko-KR"/>
        </w:rPr>
        <w:t xml:space="preserve"> </w:t>
      </w:r>
      <w:r w:rsidRPr="00BB3214">
        <w:rPr>
          <w:rFonts w:ascii="맑은 고딕" w:eastAsia="맑은 고딕" w:hAnsi="맑은 고딕" w:cs="새굴림" w:hint="eastAsia"/>
          <w:sz w:val="16"/>
          <w:szCs w:val="16"/>
          <w:lang w:eastAsia="ko-KR"/>
        </w:rPr>
        <w:t>성적증명서와</w:t>
      </w:r>
      <w:r w:rsidRPr="00BB3214">
        <w:rPr>
          <w:rFonts w:ascii="맑은 고딕" w:eastAsia="맑은 고딕" w:hAnsi="맑은 고딕"/>
          <w:sz w:val="16"/>
          <w:szCs w:val="16"/>
          <w:lang w:eastAsia="ko-KR"/>
        </w:rPr>
        <w:t xml:space="preserve"> </w:t>
      </w:r>
      <w:r w:rsidRPr="00BB3214">
        <w:rPr>
          <w:rFonts w:ascii="맑은 고딕" w:eastAsia="맑은 고딕" w:hAnsi="맑은 고딕" w:cs="새굴림" w:hint="eastAsia"/>
          <w:sz w:val="16"/>
          <w:szCs w:val="16"/>
          <w:lang w:eastAsia="ko-KR"/>
        </w:rPr>
        <w:t>동일하게</w:t>
      </w:r>
      <w:r w:rsidRPr="00BB3214">
        <w:rPr>
          <w:rFonts w:ascii="맑은 고딕" w:eastAsia="맑은 고딕" w:hAnsi="맑은 고딕"/>
          <w:sz w:val="16"/>
          <w:szCs w:val="16"/>
          <w:lang w:eastAsia="ko-KR"/>
        </w:rPr>
        <w:t xml:space="preserve"> </w:t>
      </w:r>
      <w:r w:rsidRPr="00BB3214">
        <w:rPr>
          <w:rFonts w:ascii="맑은 고딕" w:eastAsia="맑은 고딕" w:hAnsi="맑은 고딕" w:cs="새굴림" w:hint="eastAsia"/>
          <w:sz w:val="16"/>
          <w:szCs w:val="16"/>
          <w:lang w:eastAsia="ko-KR"/>
        </w:rPr>
        <w:t>기재할</w:t>
      </w:r>
      <w:r w:rsidRPr="00BB3214">
        <w:rPr>
          <w:rFonts w:ascii="맑은 고딕" w:eastAsia="맑은 고딕" w:hAnsi="맑은 고딕"/>
          <w:sz w:val="16"/>
          <w:szCs w:val="16"/>
          <w:lang w:eastAsia="ko-KR"/>
        </w:rPr>
        <w:t xml:space="preserve"> </w:t>
      </w:r>
      <w:r w:rsidRPr="00BB3214">
        <w:rPr>
          <w:rFonts w:ascii="맑은 고딕" w:eastAsia="맑은 고딕" w:hAnsi="맑은 고딕" w:cs="새굴림" w:hint="eastAsia"/>
          <w:sz w:val="16"/>
          <w:szCs w:val="16"/>
          <w:lang w:eastAsia="ko-KR"/>
        </w:rPr>
        <w:t>것</w:t>
      </w:r>
    </w:p>
    <w:p w14:paraId="37050006" w14:textId="38D4436A" w:rsidR="00363B52" w:rsidRPr="00BB3214" w:rsidRDefault="00363B52" w:rsidP="00C4458A">
      <w:pPr>
        <w:rPr>
          <w:rFonts w:ascii="맑은 고딕" w:eastAsia="맑은 고딕" w:hAnsi="맑은 고딕"/>
          <w:sz w:val="16"/>
          <w:szCs w:val="16"/>
          <w:lang w:eastAsia="ko-KR"/>
        </w:rPr>
      </w:pPr>
    </w:p>
    <w:tbl>
      <w:tblPr>
        <w:tblStyle w:val="10"/>
        <w:tblW w:w="1076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1758"/>
        <w:gridCol w:w="1984"/>
        <w:gridCol w:w="3119"/>
        <w:gridCol w:w="1835"/>
      </w:tblGrid>
      <w:tr w:rsidR="00F36499" w:rsidRPr="00BB3214" w14:paraId="51EB4C9A" w14:textId="6EBDF206" w:rsidTr="00F364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29DFC78" w14:textId="164AB0D6" w:rsidR="00F36499" w:rsidRPr="00BB3214" w:rsidRDefault="00F36499" w:rsidP="00D847F9">
            <w:pPr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  <w:t xml:space="preserve">3. </w:t>
            </w:r>
            <w:r w:rsidRPr="00BB3214"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>사회 경험 및 대외 활동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</w:tcBorders>
          </w:tcPr>
          <w:p w14:paraId="07FACF43" w14:textId="77777777" w:rsidR="00F36499" w:rsidRPr="00BB3214" w:rsidRDefault="00F36499" w:rsidP="00D847F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</w:pPr>
          </w:p>
        </w:tc>
      </w:tr>
      <w:tr w:rsidR="00F36499" w:rsidRPr="00BB3214" w14:paraId="593804C6" w14:textId="3BEDF337" w:rsidTr="00F36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AE694F3" w14:textId="77777777" w:rsidR="00F36499" w:rsidRPr="00BB3214" w:rsidRDefault="00F36499" w:rsidP="00D54DEF">
            <w:pPr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기간</w:t>
            </w:r>
          </w:p>
        </w:tc>
        <w:tc>
          <w:tcPr>
            <w:tcW w:w="175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AED026D" w14:textId="77777777" w:rsidR="00F36499" w:rsidRPr="00BB3214" w:rsidRDefault="00F36499" w:rsidP="00D54D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회사명</w:t>
            </w: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82C266" w14:textId="77777777" w:rsidR="00F36499" w:rsidRPr="00BB3214" w:rsidRDefault="00F36499" w:rsidP="00D54D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직위</w:t>
            </w:r>
          </w:p>
        </w:tc>
        <w:tc>
          <w:tcPr>
            <w:tcW w:w="311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068A2BD" w14:textId="77777777" w:rsidR="00F36499" w:rsidRPr="00BB3214" w:rsidRDefault="00F36499" w:rsidP="00D54D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담당 업무</w:t>
            </w:r>
          </w:p>
        </w:tc>
        <w:tc>
          <w:tcPr>
            <w:tcW w:w="183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2984F76" w14:textId="29B10E9E" w:rsidR="00F36499" w:rsidRPr="00BB3214" w:rsidRDefault="00F36499" w:rsidP="00D54D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최종 연봉</w:t>
            </w:r>
          </w:p>
        </w:tc>
      </w:tr>
      <w:tr w:rsidR="00F36499" w:rsidRPr="00BB3214" w14:paraId="04CFF6A9" w14:textId="182D2A7A" w:rsidTr="00F36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51C1125" w14:textId="77777777" w:rsidR="00F36499" w:rsidRPr="00BB3214" w:rsidRDefault="00F36499" w:rsidP="00D54DEF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75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0CAA3E4" w14:textId="77777777" w:rsidR="00F36499" w:rsidRPr="00BB3214" w:rsidRDefault="00F36499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8FE276F" w14:textId="77777777" w:rsidR="00F36499" w:rsidRPr="00BB3214" w:rsidRDefault="00F36499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93BC3B5" w14:textId="77777777" w:rsidR="00F36499" w:rsidRPr="00BB3214" w:rsidRDefault="00F36499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17C33E2C" w14:textId="77777777" w:rsidR="00F36499" w:rsidRPr="00BB3214" w:rsidRDefault="00F36499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F36499" w:rsidRPr="00BB3214" w14:paraId="7FD02D6E" w14:textId="3834EC23" w:rsidTr="00F36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shd w:val="clear" w:color="auto" w:fill="FFFFFF" w:themeFill="background1"/>
            <w:vAlign w:val="center"/>
          </w:tcPr>
          <w:p w14:paraId="39366745" w14:textId="77777777" w:rsidR="00F36499" w:rsidRPr="00BB3214" w:rsidRDefault="00F36499" w:rsidP="00D54DEF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758" w:type="dxa"/>
            <w:shd w:val="clear" w:color="auto" w:fill="FFFFFF" w:themeFill="background1"/>
            <w:vAlign w:val="center"/>
          </w:tcPr>
          <w:p w14:paraId="77248C8B" w14:textId="77777777" w:rsidR="00F36499" w:rsidRPr="00BB3214" w:rsidRDefault="00F36499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0309F77" w14:textId="77777777" w:rsidR="00F36499" w:rsidRPr="00BB3214" w:rsidRDefault="00F36499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4627284" w14:textId="77777777" w:rsidR="00F36499" w:rsidRPr="00BB3214" w:rsidRDefault="00F36499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FFFFFF" w:themeFill="background1"/>
          </w:tcPr>
          <w:p w14:paraId="6153BF7F" w14:textId="77777777" w:rsidR="00F36499" w:rsidRPr="00BB3214" w:rsidRDefault="00F36499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F36499" w:rsidRPr="00BB3214" w14:paraId="758AE6E4" w14:textId="64E66199" w:rsidTr="00F36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6BE259" w14:textId="77777777" w:rsidR="00F36499" w:rsidRPr="00BB3214" w:rsidRDefault="00F36499" w:rsidP="00D54DEF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7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D7673E" w14:textId="77777777" w:rsidR="00F36499" w:rsidRPr="00BB3214" w:rsidRDefault="00F36499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A0998D" w14:textId="77777777" w:rsidR="00F36499" w:rsidRPr="00BB3214" w:rsidRDefault="00F36499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2FA2F2" w14:textId="77777777" w:rsidR="00F36499" w:rsidRPr="00BB3214" w:rsidRDefault="00F36499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3B0B16" w14:textId="77777777" w:rsidR="00F36499" w:rsidRPr="00BB3214" w:rsidRDefault="00F36499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F36499" w:rsidRPr="00BB3214" w14:paraId="72D7DAB1" w14:textId="75254965" w:rsidTr="00F36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C8B5E2" w14:textId="77777777" w:rsidR="00F36499" w:rsidRPr="00BB3214" w:rsidRDefault="00F36499" w:rsidP="00D54DEF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F67F15" w14:textId="77777777" w:rsidR="00F36499" w:rsidRPr="00BB3214" w:rsidRDefault="00F36499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763CB2" w14:textId="77777777" w:rsidR="00F36499" w:rsidRPr="00BB3214" w:rsidRDefault="00F36499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033A14" w14:textId="77777777" w:rsidR="00F36499" w:rsidRPr="00BB3214" w:rsidRDefault="00F36499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7D9204" w14:textId="77777777" w:rsidR="00F36499" w:rsidRPr="00BB3214" w:rsidRDefault="00F36499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F36499" w:rsidRPr="00BB3214" w14:paraId="65AA5031" w14:textId="165773B4" w:rsidTr="00F36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40E9AC" w14:textId="77777777" w:rsidR="00F36499" w:rsidRPr="00BB3214" w:rsidRDefault="00F36499" w:rsidP="00D54DEF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513451" w14:textId="77777777" w:rsidR="00F36499" w:rsidRPr="00BB3214" w:rsidRDefault="00F36499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50D02F" w14:textId="77777777" w:rsidR="00F36499" w:rsidRPr="00BB3214" w:rsidRDefault="00F36499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4F5CDD" w14:textId="77777777" w:rsidR="00F36499" w:rsidRPr="00BB3214" w:rsidRDefault="00F36499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3FE8879" w14:textId="77777777" w:rsidR="00F36499" w:rsidRPr="00BB3214" w:rsidRDefault="00F36499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249C1352" w14:textId="77777777" w:rsidR="00D54DEF" w:rsidRPr="00BB3214" w:rsidRDefault="00D54DEF" w:rsidP="00C4458A">
      <w:pPr>
        <w:rPr>
          <w:rFonts w:ascii="맑은 고딕" w:eastAsia="맑은 고딕" w:hAnsi="맑은 고딕"/>
          <w:sz w:val="16"/>
          <w:szCs w:val="16"/>
          <w:lang w:eastAsia="ko-KR"/>
        </w:rPr>
      </w:pPr>
    </w:p>
    <w:tbl>
      <w:tblPr>
        <w:tblStyle w:val="10"/>
        <w:tblW w:w="1076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347"/>
        <w:gridCol w:w="2409"/>
        <w:gridCol w:w="1658"/>
        <w:gridCol w:w="280"/>
        <w:gridCol w:w="1858"/>
        <w:gridCol w:w="1867"/>
      </w:tblGrid>
      <w:tr w:rsidR="00D62788" w:rsidRPr="00BB3214" w14:paraId="72216902" w14:textId="67F1B858" w:rsidTr="007F6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1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29F5E588" w14:textId="3BE47C58" w:rsidR="00D62788" w:rsidRPr="00BB3214" w:rsidRDefault="00D62788" w:rsidP="00D847F9">
            <w:pPr>
              <w:jc w:val="both"/>
              <w:rPr>
                <w:rFonts w:ascii="맑은 고딕" w:eastAsia="맑은 고딕" w:hAnsi="맑은 고딕"/>
                <w:b w:val="0"/>
                <w:bCs w:val="0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>4</w:t>
            </w:r>
            <w:r w:rsidRPr="00BB3214"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  <w:t xml:space="preserve">. </w:t>
            </w:r>
            <w:r w:rsidRPr="00BB3214"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>어학 및 자격 사항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734967" w14:textId="77777777" w:rsidR="00D62788" w:rsidRPr="00BB3214" w:rsidRDefault="00D62788" w:rsidP="00D847F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b w:val="0"/>
                <w:bCs w:val="0"/>
                <w:sz w:val="20"/>
                <w:szCs w:val="20"/>
                <w:lang w:eastAsia="ko-KR"/>
              </w:rPr>
            </w:pPr>
          </w:p>
        </w:tc>
        <w:tc>
          <w:tcPr>
            <w:tcW w:w="372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3F39FBCF" w14:textId="6598735D" w:rsidR="00D62788" w:rsidRPr="00BB3214" w:rsidRDefault="00D62788" w:rsidP="00D847F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D62788" w:rsidRPr="00BB3214" w14:paraId="07B382D1" w14:textId="2E7E06FF" w:rsidTr="007F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6C661F9" w14:textId="559B98FE" w:rsidR="00D62788" w:rsidRPr="00BB3214" w:rsidRDefault="00D62788" w:rsidP="00D54DEF">
            <w:pPr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proofErr w:type="spellStart"/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외국어명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3A944D5" w14:textId="74B1C98D" w:rsidR="00D62788" w:rsidRPr="00BB3214" w:rsidRDefault="00D62788" w:rsidP="00D54D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TEST 종류</w:t>
            </w:r>
          </w:p>
        </w:tc>
        <w:tc>
          <w:tcPr>
            <w:tcW w:w="240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FC25BC6" w14:textId="6776EC2F" w:rsidR="00D62788" w:rsidRPr="00BB3214" w:rsidRDefault="00D62788" w:rsidP="00D54D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proofErr w:type="spellStart"/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공인점수</w:t>
            </w:r>
            <w:proofErr w:type="spellEnd"/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 xml:space="preserve"> (</w:t>
            </w:r>
            <w:proofErr w:type="spellStart"/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취득시기</w:t>
            </w:r>
            <w:proofErr w:type="spellEnd"/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658" w:type="dxa"/>
            <w:tcBorders>
              <w:top w:val="sing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</w:tcPr>
          <w:p w14:paraId="4E0510AD" w14:textId="00F4474E" w:rsidR="00D62788" w:rsidRPr="00BB3214" w:rsidRDefault="00D62788" w:rsidP="00D54D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회화(상/중/하)</w:t>
            </w: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477DD8" w14:textId="446ABDED" w:rsidR="00D62788" w:rsidRPr="00BB3214" w:rsidRDefault="00D62788" w:rsidP="00D54D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FFFFFF" w:themeFill="background1"/>
          </w:tcPr>
          <w:p w14:paraId="3A6A25EF" w14:textId="2D2C8B26" w:rsidR="00D62788" w:rsidRPr="00BB3214" w:rsidRDefault="00D62788" w:rsidP="00D54D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자격증</w:t>
            </w:r>
          </w:p>
        </w:tc>
        <w:tc>
          <w:tcPr>
            <w:tcW w:w="186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DF3376" w14:textId="5EEF5F14" w:rsidR="00D62788" w:rsidRPr="00BB3214" w:rsidRDefault="00D62788" w:rsidP="00D54D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취득시기</w:t>
            </w:r>
            <w:proofErr w:type="spellEnd"/>
          </w:p>
        </w:tc>
      </w:tr>
      <w:tr w:rsidR="00D62788" w:rsidRPr="00BB3214" w14:paraId="013BF039" w14:textId="14C61302" w:rsidTr="007F6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CAE3A03" w14:textId="77777777" w:rsidR="00D62788" w:rsidRPr="00BB3214" w:rsidRDefault="00D62788" w:rsidP="00D54DEF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34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2F42D68" w14:textId="77777777" w:rsidR="00D62788" w:rsidRPr="00BB3214" w:rsidRDefault="00D62788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C7E979E" w14:textId="77777777" w:rsidR="00D62788" w:rsidRPr="00BB3214" w:rsidRDefault="00D62788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</w:tc>
        <w:tc>
          <w:tcPr>
            <w:tcW w:w="1658" w:type="dxa"/>
            <w:tcBorders>
              <w:top w:val="double" w:sz="4" w:space="0" w:color="auto"/>
              <w:right w:val="nil"/>
            </w:tcBorders>
            <w:shd w:val="clear" w:color="auto" w:fill="F2F2F2" w:themeFill="background1" w:themeFillShade="F2"/>
          </w:tcPr>
          <w:p w14:paraId="2AB7F519" w14:textId="77777777" w:rsidR="00D62788" w:rsidRPr="00BB3214" w:rsidRDefault="00D62788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0" w:type="dxa"/>
            <w:vMerge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8B6203" w14:textId="335DA60C" w:rsidR="00D62788" w:rsidRPr="00BB3214" w:rsidRDefault="00D62788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double" w:sz="4" w:space="0" w:color="auto"/>
              <w:left w:val="nil"/>
            </w:tcBorders>
            <w:shd w:val="clear" w:color="auto" w:fill="F2F2F2" w:themeFill="background1" w:themeFillShade="F2"/>
          </w:tcPr>
          <w:p w14:paraId="077C3FAE" w14:textId="77777777" w:rsidR="00D62788" w:rsidRPr="00BB3214" w:rsidRDefault="00D62788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0DD3DEBD" w14:textId="77777777" w:rsidR="00D62788" w:rsidRPr="00BB3214" w:rsidRDefault="00D62788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D62788" w:rsidRPr="00BB3214" w14:paraId="39560CCB" w14:textId="1414B62E" w:rsidTr="00E766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shd w:val="clear" w:color="auto" w:fill="FFFFFF" w:themeFill="background1"/>
            <w:vAlign w:val="center"/>
          </w:tcPr>
          <w:p w14:paraId="737B7A18" w14:textId="77777777" w:rsidR="00D62788" w:rsidRPr="00BB3214" w:rsidRDefault="00D62788" w:rsidP="00D54DEF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347" w:type="dxa"/>
            <w:shd w:val="clear" w:color="auto" w:fill="FFFFFF" w:themeFill="background1"/>
            <w:vAlign w:val="center"/>
          </w:tcPr>
          <w:p w14:paraId="6307DE2F" w14:textId="77777777" w:rsidR="00D62788" w:rsidRPr="00BB3214" w:rsidRDefault="00D62788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FE39301" w14:textId="77777777" w:rsidR="00D62788" w:rsidRPr="00BB3214" w:rsidRDefault="00D62788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</w:tc>
        <w:tc>
          <w:tcPr>
            <w:tcW w:w="1658" w:type="dxa"/>
            <w:tcBorders>
              <w:right w:val="nil"/>
            </w:tcBorders>
            <w:shd w:val="clear" w:color="auto" w:fill="FFFFFF" w:themeFill="background1"/>
          </w:tcPr>
          <w:p w14:paraId="0BE6E69C" w14:textId="77777777" w:rsidR="00D62788" w:rsidRPr="00BB3214" w:rsidRDefault="00D62788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8B76B7" w14:textId="6E4298A5" w:rsidR="00D62788" w:rsidRPr="00BB3214" w:rsidRDefault="00D62788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nil"/>
            </w:tcBorders>
            <w:shd w:val="clear" w:color="auto" w:fill="FFFFFF" w:themeFill="background1"/>
          </w:tcPr>
          <w:p w14:paraId="55445B86" w14:textId="77777777" w:rsidR="00D62788" w:rsidRPr="00BB3214" w:rsidRDefault="00D62788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FFFFFF" w:themeFill="background1"/>
          </w:tcPr>
          <w:p w14:paraId="799DBB0E" w14:textId="77777777" w:rsidR="00D62788" w:rsidRPr="00BB3214" w:rsidRDefault="00D62788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D62788" w:rsidRPr="00BB3214" w14:paraId="6915BC5E" w14:textId="331DF8B4" w:rsidTr="007F6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359812" w14:textId="77777777" w:rsidR="00D62788" w:rsidRPr="00BB3214" w:rsidRDefault="00D62788" w:rsidP="00D54DEF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17B996" w14:textId="77777777" w:rsidR="00D62788" w:rsidRPr="00BB3214" w:rsidRDefault="00D62788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37A188" w14:textId="77777777" w:rsidR="00D62788" w:rsidRPr="00BB3214" w:rsidRDefault="00D62788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</w:tc>
        <w:tc>
          <w:tcPr>
            <w:tcW w:w="1658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B3029A2" w14:textId="77777777" w:rsidR="00D62788" w:rsidRPr="00BB3214" w:rsidRDefault="00D62788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3CC9C7" w14:textId="34299B1B" w:rsidR="00D62788" w:rsidRPr="00BB3214" w:rsidRDefault="00D62788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8AD2456" w14:textId="77777777" w:rsidR="00D62788" w:rsidRPr="00BB3214" w:rsidRDefault="00D62788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DAEB88" w14:textId="77777777" w:rsidR="00D62788" w:rsidRPr="00BB3214" w:rsidRDefault="00D62788" w:rsidP="00D54D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D62788" w:rsidRPr="00BB3214" w14:paraId="0AFF95BF" w14:textId="2C8A8797" w:rsidTr="00E766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E863A1" w14:textId="77777777" w:rsidR="00D62788" w:rsidRPr="00BB3214" w:rsidRDefault="00D62788" w:rsidP="00D54DEF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42C62B" w14:textId="77777777" w:rsidR="00D62788" w:rsidRPr="00BB3214" w:rsidRDefault="00D62788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B93FAE" w14:textId="77777777" w:rsidR="00D62788" w:rsidRPr="00BB3214" w:rsidRDefault="00D62788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8F7A349" w14:textId="77777777" w:rsidR="00D62788" w:rsidRPr="00BB3214" w:rsidRDefault="00D62788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CCE1CE" w14:textId="41BA08FD" w:rsidR="00D62788" w:rsidRPr="00BB3214" w:rsidRDefault="00D62788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FEF5E7F" w14:textId="77777777" w:rsidR="00D62788" w:rsidRPr="00BB3214" w:rsidRDefault="00D62788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8074C2" w14:textId="77777777" w:rsidR="00D62788" w:rsidRPr="00BB3214" w:rsidRDefault="00D62788" w:rsidP="00D54D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454443C1" w14:textId="77777777" w:rsidR="00D54DEF" w:rsidRPr="00BB3214" w:rsidRDefault="00D54DEF" w:rsidP="00C4458A">
      <w:pPr>
        <w:rPr>
          <w:rFonts w:ascii="맑은 고딕" w:eastAsia="맑은 고딕" w:hAnsi="맑은 고딕"/>
          <w:sz w:val="16"/>
          <w:szCs w:val="16"/>
          <w:lang w:eastAsia="ko-KR"/>
        </w:rPr>
      </w:pPr>
    </w:p>
    <w:tbl>
      <w:tblPr>
        <w:tblStyle w:val="10"/>
        <w:tblW w:w="1076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"/>
        <w:gridCol w:w="1538"/>
        <w:gridCol w:w="1538"/>
        <w:gridCol w:w="1538"/>
        <w:gridCol w:w="4614"/>
      </w:tblGrid>
      <w:tr w:rsidR="00D847F9" w:rsidRPr="00BB3214" w14:paraId="466ABF00" w14:textId="77777777" w:rsidTr="007F6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6" w:type="dxa"/>
            <w:gridSpan w:val="5"/>
            <w:tcBorders>
              <w:bottom w:val="single" w:sz="4" w:space="0" w:color="auto"/>
            </w:tcBorders>
            <w:vAlign w:val="center"/>
          </w:tcPr>
          <w:p w14:paraId="58C987C7" w14:textId="3BBA9310" w:rsidR="00D847F9" w:rsidRPr="00BB3214" w:rsidRDefault="00D847F9" w:rsidP="00D847F9">
            <w:pPr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>5. 병역 사항</w:t>
            </w:r>
          </w:p>
        </w:tc>
      </w:tr>
      <w:tr w:rsidR="00D847F9" w:rsidRPr="00BB3214" w14:paraId="6780A48B" w14:textId="77777777" w:rsidTr="007F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82E3773" w14:textId="77777777" w:rsidR="00D847F9" w:rsidRPr="00BB3214" w:rsidRDefault="00D847F9" w:rsidP="00D847F9">
            <w:pPr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proofErr w:type="spellStart"/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군필</w:t>
            </w:r>
            <w:proofErr w:type="spellEnd"/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여부</w:t>
            </w:r>
          </w:p>
        </w:tc>
        <w:tc>
          <w:tcPr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011DF16" w14:textId="77777777" w:rsidR="00D847F9" w:rsidRPr="00BB3214" w:rsidRDefault="00D847F9" w:rsidP="00D847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군별</w:t>
            </w:r>
          </w:p>
        </w:tc>
        <w:tc>
          <w:tcPr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8A8448D" w14:textId="77777777" w:rsidR="00D847F9" w:rsidRPr="00BB3214" w:rsidRDefault="00D847F9" w:rsidP="00D847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proofErr w:type="spellStart"/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보직명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A5AD546" w14:textId="77777777" w:rsidR="00D847F9" w:rsidRPr="00BB3214" w:rsidRDefault="00D847F9" w:rsidP="00D847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복무기간</w:t>
            </w:r>
          </w:p>
        </w:tc>
        <w:tc>
          <w:tcPr>
            <w:tcW w:w="4614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9B4C89B" w14:textId="77777777" w:rsidR="00D847F9" w:rsidRPr="00BB3214" w:rsidRDefault="00D847F9" w:rsidP="00D847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전역 및 면제 사유</w:t>
            </w:r>
          </w:p>
        </w:tc>
      </w:tr>
      <w:tr w:rsidR="00D847F9" w:rsidRPr="00BB3214" w14:paraId="7579D760" w14:textId="77777777" w:rsidTr="007F6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55837" w14:textId="77777777" w:rsidR="00D847F9" w:rsidRPr="00BB3214" w:rsidRDefault="00D847F9" w:rsidP="00D847F9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860927" w14:textId="77777777" w:rsidR="00D847F9" w:rsidRPr="00BB3214" w:rsidRDefault="00D847F9" w:rsidP="00D847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19E879" w14:textId="77777777" w:rsidR="00D847F9" w:rsidRPr="00BB3214" w:rsidRDefault="00D847F9" w:rsidP="00D847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F8327C" w14:textId="77777777" w:rsidR="00D847F9" w:rsidRPr="00BB3214" w:rsidRDefault="00D847F9" w:rsidP="00D847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4614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BB5B8A8" w14:textId="77777777" w:rsidR="00D847F9" w:rsidRPr="00BB3214" w:rsidRDefault="00D847F9" w:rsidP="00D847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</w:tbl>
    <w:p w14:paraId="0925DB12" w14:textId="0A887A13" w:rsidR="005C5A41" w:rsidRPr="00BB3214" w:rsidRDefault="005C5A41" w:rsidP="005C5A41">
      <w:pPr>
        <w:spacing w:line="360" w:lineRule="auto"/>
        <w:rPr>
          <w:rFonts w:ascii="맑은 고딕" w:eastAsia="맑은 고딕" w:hAnsi="맑은 고딕"/>
          <w:sz w:val="22"/>
          <w:lang w:eastAsia="ko-KR"/>
        </w:rPr>
      </w:pPr>
      <w:r w:rsidRPr="00BB3214">
        <w:rPr>
          <w:rFonts w:ascii="맑은 고딕" w:eastAsia="맑은 고딕" w:hAnsi="맑은 고딕"/>
          <w:b/>
          <w:sz w:val="40"/>
          <w:lang w:eastAsia="ko-KR"/>
        </w:rPr>
        <w:lastRenderedPageBreak/>
        <w:t>Cover letter</w:t>
      </w:r>
    </w:p>
    <w:tbl>
      <w:tblPr>
        <w:tblStyle w:val="6"/>
        <w:tblW w:w="10756" w:type="dxa"/>
        <w:tblBorders>
          <w:top w:val="double" w:sz="4" w:space="0" w:color="auto"/>
          <w:bottom w:val="double" w:sz="4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756"/>
      </w:tblGrid>
      <w:tr w:rsidR="005C5A41" w:rsidRPr="00BB3214" w14:paraId="75E0930F" w14:textId="77777777" w:rsidTr="005C5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6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3EC710E9" w14:textId="4F761328" w:rsidR="005C5A41" w:rsidRPr="00BB3214" w:rsidRDefault="005C5A41" w:rsidP="00AF42B4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1. </w:t>
            </w:r>
            <w:r w:rsidR="00F36499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당사</w:t>
            </w:r>
            <w:r w:rsidR="00AF42B4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에 </w:t>
            </w:r>
            <w:r w:rsidR="00AF42B4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지원</w:t>
            </w:r>
            <w:r w:rsidR="00AF42B4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한 동</w:t>
            </w:r>
            <w:r w:rsidR="00AF42B4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기를 간략하게 밝히고, 본인이 </w:t>
            </w:r>
            <w:r w:rsidR="00F36499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지원한 </w:t>
            </w:r>
            <w:r w:rsidR="00AF42B4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부문에서 업무를 </w:t>
            </w:r>
            <w:r w:rsidR="00AF42B4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잘 수행할 수 있다고 생각하는 이유를 구체적으로 기술해 주십시오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.</w:t>
            </w:r>
            <w:r w:rsidR="006A382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(600</w:t>
            </w:r>
            <w:r w:rsidR="006A382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자 </w:t>
            </w:r>
            <w:r w:rsidR="007F6E69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이하</w:t>
            </w:r>
            <w:r w:rsidR="006A382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)</w:t>
            </w:r>
          </w:p>
        </w:tc>
      </w:tr>
      <w:tr w:rsidR="005C5A41" w:rsidRPr="00BB3214" w14:paraId="0B1DEE0B" w14:textId="77777777" w:rsidTr="005C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6" w:type="dxa"/>
            <w:shd w:val="clear" w:color="auto" w:fill="FFFFFF" w:themeFill="background1"/>
          </w:tcPr>
          <w:p w14:paraId="3612D263" w14:textId="3C8117CE" w:rsidR="005C5A41" w:rsidRPr="00BB3214" w:rsidRDefault="005C5A41" w:rsidP="005C5A41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</w:tbl>
    <w:p w14:paraId="2A70E613" w14:textId="65F81D32" w:rsidR="005C5A41" w:rsidRPr="00BB3214" w:rsidRDefault="005C5A41" w:rsidP="005C5A41">
      <w:pPr>
        <w:rPr>
          <w:rFonts w:ascii="맑은 고딕" w:eastAsia="맑은 고딕" w:hAnsi="맑은 고딕"/>
          <w:sz w:val="22"/>
          <w:lang w:eastAsia="ko-KR"/>
        </w:rPr>
      </w:pPr>
    </w:p>
    <w:tbl>
      <w:tblPr>
        <w:tblStyle w:val="6"/>
        <w:tblW w:w="10756" w:type="dxa"/>
        <w:tblBorders>
          <w:top w:val="double" w:sz="4" w:space="0" w:color="auto"/>
          <w:bottom w:val="double" w:sz="4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756"/>
      </w:tblGrid>
      <w:tr w:rsidR="005C5A41" w:rsidRPr="00BB3214" w14:paraId="1B05118B" w14:textId="77777777" w:rsidTr="005C5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6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7A293C8E" w14:textId="114BAD1A" w:rsidR="005C5A41" w:rsidRPr="00E54B0D" w:rsidRDefault="005C5A41" w:rsidP="005C5A41">
            <w:pPr>
              <w:rPr>
                <w:rFonts w:ascii="맑은 고딕" w:eastAsia="맑은 고딕" w:hAnsi="맑은 고딕" w:cs="Tahoma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2. </w:t>
            </w:r>
            <w:r w:rsidR="00A35D4F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="00A35D4F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신입)</w:t>
            </w:r>
            <w:r w:rsidR="00A35D4F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="00E54B0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지금까지 겪었던 모든 경험</w:t>
            </w:r>
            <w:r w:rsidR="006E2A41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="00E54B0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중에서 </w:t>
            </w:r>
            <w:r w:rsidR="00E54B0D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="00E54B0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경력) </w:t>
            </w:r>
            <w:r w:rsidR="00F36499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이전 직장에서 겪</w:t>
            </w:r>
            <w:r w:rsidR="00AF42B4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었던 모든 경험 중에서</w:t>
            </w:r>
            <w:r w:rsidR="00AF42B4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="00AF42B4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가장 큰 성</w:t>
            </w:r>
            <w:r w:rsidR="00AF42B4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취감을 느꼈던 사항</w:t>
            </w:r>
            <w:r w:rsidR="00AF42B4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에 대하여 </w:t>
            </w:r>
            <w:r w:rsidR="00AF42B4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상세히 기재하여 주시기 </w:t>
            </w:r>
            <w:r w:rsidR="00AF42B4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바</w:t>
            </w:r>
            <w:r w:rsidR="00AF42B4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랍니다.</w:t>
            </w:r>
            <w:r w:rsidR="00AF42B4" w:rsidRPr="00BB3214">
              <w:rPr>
                <w:rFonts w:ascii="맑은 고딕" w:eastAsia="맑은 고딕" w:hAnsi="맑은 고딕" w:cs="Tahoma"/>
                <w:sz w:val="20"/>
                <w:szCs w:val="20"/>
                <w:lang w:eastAsia="ko-KR"/>
              </w:rPr>
              <w:t xml:space="preserve"> </w:t>
            </w:r>
            <w:r w:rsidR="006A382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(600</w:t>
            </w:r>
            <w:r w:rsidR="006A382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자 </w:t>
            </w:r>
            <w:r w:rsidR="007F6E69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이하</w:t>
            </w:r>
            <w:r w:rsidR="006A382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)</w:t>
            </w:r>
          </w:p>
        </w:tc>
      </w:tr>
      <w:tr w:rsidR="005C5A41" w:rsidRPr="00BB3214" w14:paraId="15E5AFA1" w14:textId="77777777" w:rsidTr="005C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6" w:type="dxa"/>
            <w:shd w:val="clear" w:color="auto" w:fill="FFFFFF" w:themeFill="background1"/>
          </w:tcPr>
          <w:p w14:paraId="2C7EC203" w14:textId="77777777" w:rsidR="005C5A41" w:rsidRPr="00BB3214" w:rsidRDefault="005C5A41" w:rsidP="005C5A41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</w:tbl>
    <w:p w14:paraId="057D2718" w14:textId="2D96DF42" w:rsidR="005C5A41" w:rsidRPr="00BB3214" w:rsidRDefault="005C5A41" w:rsidP="00C4458A">
      <w:pPr>
        <w:rPr>
          <w:rFonts w:ascii="맑은 고딕" w:eastAsia="맑은 고딕" w:hAnsi="맑은 고딕"/>
          <w:sz w:val="16"/>
          <w:szCs w:val="16"/>
          <w:lang w:eastAsia="ko-KR"/>
        </w:rPr>
      </w:pPr>
    </w:p>
    <w:tbl>
      <w:tblPr>
        <w:tblStyle w:val="6"/>
        <w:tblW w:w="10756" w:type="dxa"/>
        <w:tblBorders>
          <w:top w:val="double" w:sz="4" w:space="0" w:color="auto"/>
          <w:bottom w:val="double" w:sz="4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756"/>
      </w:tblGrid>
      <w:tr w:rsidR="005C5A41" w:rsidRPr="00BB3214" w14:paraId="61036FB2" w14:textId="77777777" w:rsidTr="005C5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6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6E44D099" w14:textId="2C07BD2B" w:rsidR="005C5A41" w:rsidRPr="00BB3214" w:rsidRDefault="005C5A41" w:rsidP="005C5A41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3.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지원하신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부문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근무지에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관련하여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특별히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희망하는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점이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있으면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알려주시고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="00AF42B4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회사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서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이루고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싶은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자신의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포부를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밝혀주십시오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.</w:t>
            </w:r>
            <w:r w:rsidR="006A382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(600</w:t>
            </w:r>
            <w:r w:rsidR="006A382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자 </w:t>
            </w:r>
            <w:r w:rsidR="007F6E69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이하</w:t>
            </w:r>
            <w:r w:rsidR="006A382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)</w:t>
            </w:r>
          </w:p>
        </w:tc>
      </w:tr>
      <w:tr w:rsidR="005C5A41" w:rsidRPr="00BB3214" w14:paraId="5FB3D11D" w14:textId="77777777" w:rsidTr="005C5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6" w:type="dxa"/>
            <w:shd w:val="clear" w:color="auto" w:fill="FFFFFF" w:themeFill="background1"/>
          </w:tcPr>
          <w:p w14:paraId="5BE0F214" w14:textId="77777777" w:rsidR="005C5A41" w:rsidRPr="00BB3214" w:rsidRDefault="005C5A41" w:rsidP="005C5A41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</w:tbl>
    <w:p w14:paraId="628D0952" w14:textId="40B9E24D" w:rsidR="005C5A41" w:rsidRPr="00BB3214" w:rsidRDefault="005C5A41">
      <w:pPr>
        <w:rPr>
          <w:rFonts w:ascii="맑은 고딕" w:eastAsia="맑은 고딕" w:hAnsi="맑은 고딕"/>
          <w:sz w:val="16"/>
          <w:szCs w:val="16"/>
          <w:lang w:eastAsia="ko-KR"/>
        </w:rPr>
      </w:pPr>
    </w:p>
    <w:p w14:paraId="25265423" w14:textId="77777777" w:rsidR="005C5A41" w:rsidRPr="00BB3214" w:rsidRDefault="005C5A41" w:rsidP="005C5A41">
      <w:pPr>
        <w:spacing w:line="360" w:lineRule="auto"/>
        <w:rPr>
          <w:rFonts w:ascii="맑은 고딕" w:eastAsia="맑은 고딕" w:hAnsi="맑은 고딕"/>
          <w:sz w:val="22"/>
          <w:lang w:eastAsia="ko-KR"/>
        </w:rPr>
      </w:pPr>
      <w:r w:rsidRPr="00BB3214">
        <w:rPr>
          <w:rFonts w:ascii="맑은 고딕" w:eastAsia="맑은 고딕" w:hAnsi="맑은 고딕"/>
          <w:b/>
          <w:sz w:val="40"/>
          <w:lang w:eastAsia="ko-KR"/>
        </w:rPr>
        <w:t>Cover letter</w:t>
      </w:r>
    </w:p>
    <w:tbl>
      <w:tblPr>
        <w:tblStyle w:val="6"/>
        <w:tblW w:w="10756" w:type="dxa"/>
        <w:tblBorders>
          <w:top w:val="double" w:sz="4" w:space="0" w:color="auto"/>
          <w:bottom w:val="double" w:sz="4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756"/>
      </w:tblGrid>
      <w:tr w:rsidR="005C5A41" w:rsidRPr="00BB3214" w14:paraId="3F72B286" w14:textId="77777777" w:rsidTr="005C5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6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67629B30" w14:textId="77777777" w:rsidR="00E54B0D" w:rsidRDefault="005C5A41" w:rsidP="00E54B0D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4.</w:t>
            </w:r>
            <w:r w:rsidR="00F36499" w:rsidRPr="00BB3214">
              <w:rPr>
                <w:rFonts w:ascii="맑은 고딕" w:eastAsia="맑은 고딕" w:hAnsi="맑은 고딕" w:hint="eastAsia"/>
                <w:lang w:eastAsia="ko-KR"/>
              </w:rPr>
              <w:t xml:space="preserve"> </w:t>
            </w:r>
            <w:r w:rsidR="00E54B0D" w:rsidRPr="00E54B0D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="00E54B0D" w:rsidRPr="00E54B0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경력)</w:t>
            </w:r>
            <w:r w:rsidR="00F36499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본인이 지원한 </w:t>
            </w:r>
            <w:r w:rsid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직무와</w:t>
            </w:r>
            <w:r w:rsidR="00F36499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관련하여 상세한 경험 및 경력 사항을 기술하여 주시기 바랍니다.</w:t>
            </w:r>
            <w:r w:rsidR="00F36499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 </w:t>
            </w:r>
          </w:p>
          <w:p w14:paraId="4A768254" w14:textId="507FE3C5" w:rsidR="005C5A41" w:rsidRPr="00BB3214" w:rsidRDefault="00E54B0D" w:rsidP="00E54B0D">
            <w:pPr>
              <w:ind w:leftChars="100" w:left="24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신입)</w:t>
            </w:r>
            <w:r w:rsidR="00F36499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그 </w:t>
            </w:r>
            <w:r w:rsidR="00986490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외에</w:t>
            </w:r>
            <w:r w:rsidR="005C5A41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="005C5A41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추가적인</w:t>
            </w:r>
            <w:r w:rsidR="005C5A41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="005C5A41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사항이</w:t>
            </w:r>
            <w:r w:rsidR="005C5A41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="005C5A41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있으시다면</w:t>
            </w:r>
            <w:r w:rsidR="005C5A41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, 1</w:t>
            </w:r>
            <w:r w:rsidR="005C5A41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장</w:t>
            </w:r>
            <w:r w:rsidR="005C5A41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="005C5A41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이내로</w:t>
            </w:r>
            <w:r w:rsidR="005C5A41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="005C5A41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아래의</w:t>
            </w:r>
            <w:r w:rsidR="005C5A41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="005C5A41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란에</w:t>
            </w:r>
            <w:r w:rsidR="005C5A41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="005C5A41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자유로운</w:t>
            </w:r>
            <w:r w:rsidR="005C5A41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="005C5A41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형태로</w:t>
            </w:r>
            <w:r w:rsidR="005C5A41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="005C5A41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기입하여</w:t>
            </w:r>
            <w:r w:rsidR="005C5A41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="005C5A41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주시기</w:t>
            </w:r>
            <w:r w:rsidR="005C5A41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="005C5A41"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바랍니다</w:t>
            </w:r>
            <w:r w:rsidR="00986490"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.</w:t>
            </w:r>
            <w:r w:rsidR="006A382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(</w:t>
            </w:r>
            <w:r w:rsidR="006A382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글자수 제한 없음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)</w:t>
            </w:r>
          </w:p>
        </w:tc>
      </w:tr>
      <w:tr w:rsidR="005C5A41" w:rsidRPr="00BB3214" w14:paraId="23819368" w14:textId="77777777" w:rsidTr="00E54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6" w:type="dxa"/>
            <w:shd w:val="clear" w:color="auto" w:fill="FFFFFF" w:themeFill="background1"/>
          </w:tcPr>
          <w:p w14:paraId="2E3788A3" w14:textId="77777777" w:rsidR="005C5A41" w:rsidRPr="00BB3214" w:rsidRDefault="005C5A41" w:rsidP="005C5A41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</w:tbl>
    <w:p w14:paraId="500C5C13" w14:textId="1D8EC348" w:rsidR="005C5A41" w:rsidRDefault="005C5A41" w:rsidP="00C4458A">
      <w:pPr>
        <w:rPr>
          <w:rFonts w:ascii="맑은 고딕" w:eastAsia="맑은 고딕" w:hAnsi="맑은 고딕"/>
          <w:sz w:val="16"/>
          <w:szCs w:val="16"/>
          <w:lang w:eastAsia="ko-KR"/>
        </w:rPr>
      </w:pPr>
    </w:p>
    <w:p w14:paraId="308AE517" w14:textId="77777777" w:rsidR="00B91851" w:rsidRPr="00BB3214" w:rsidRDefault="00B91851" w:rsidP="00B91851">
      <w:pPr>
        <w:spacing w:line="360" w:lineRule="auto"/>
        <w:rPr>
          <w:rFonts w:asciiTheme="minorHAnsi" w:eastAsiaTheme="minorEastAsia" w:hAnsiTheme="minorHAnsi"/>
          <w:b/>
          <w:sz w:val="44"/>
          <w:lang w:eastAsia="ko-KR"/>
        </w:rPr>
      </w:pPr>
      <w:r w:rsidRPr="00BB3214">
        <w:rPr>
          <w:rFonts w:asciiTheme="minorHAnsi" w:eastAsiaTheme="minorEastAsia" w:hAnsiTheme="minorHAnsi"/>
          <w:b/>
          <w:sz w:val="44"/>
          <w:lang w:eastAsia="ko-KR"/>
        </w:rPr>
        <w:lastRenderedPageBreak/>
        <w:t>Resume</w:t>
      </w:r>
      <w:r>
        <w:rPr>
          <w:rFonts w:asciiTheme="minorHAnsi" w:eastAsiaTheme="minorEastAsia" w:hAnsiTheme="minorHAnsi" w:hint="eastAsia"/>
          <w:b/>
          <w:sz w:val="44"/>
          <w:lang w:eastAsia="ko-KR"/>
        </w:rPr>
        <w:t xml:space="preserve">                   </w:t>
      </w:r>
      <w:r>
        <w:rPr>
          <w:rFonts w:asciiTheme="minorHAnsi" w:eastAsiaTheme="minorEastAsia" w:hAnsiTheme="minorHAnsi"/>
          <w:b/>
          <w:sz w:val="44"/>
          <w:lang w:eastAsia="ko-KR"/>
        </w:rPr>
        <w:t xml:space="preserve">               </w:t>
      </w:r>
      <w:r>
        <w:rPr>
          <w:rFonts w:asciiTheme="minorHAnsi" w:eastAsiaTheme="minorEastAsia" w:hAnsiTheme="minorHAnsi" w:hint="eastAsia"/>
          <w:b/>
          <w:sz w:val="44"/>
          <w:lang w:eastAsia="ko-KR"/>
        </w:rPr>
        <w:t xml:space="preserve">    </w:t>
      </w:r>
      <w:r w:rsidRPr="00BB3214">
        <w:rPr>
          <w:rFonts w:ascii="맑은 고딕" w:eastAsia="맑은 고딕" w:hAnsi="맑은 고딕"/>
          <w:b/>
          <w:sz w:val="20"/>
          <w:lang w:eastAsia="ko-KR"/>
        </w:rPr>
        <w:sym w:font="Wingdings 2" w:char="F0F8"/>
      </w:r>
      <w:r>
        <w:rPr>
          <w:rFonts w:ascii="맑은 고딕" w:eastAsia="맑은 고딕" w:hAnsi="맑은 고딕"/>
          <w:b/>
          <w:sz w:val="20"/>
          <w:lang w:eastAsia="ko-KR"/>
        </w:rPr>
        <w:t xml:space="preserve"> </w:t>
      </w:r>
      <w:r>
        <w:rPr>
          <w:rFonts w:ascii="맑은 고딕" w:eastAsia="맑은 고딕" w:hAnsi="맑은 고딕" w:hint="eastAsia"/>
          <w:b/>
          <w:sz w:val="20"/>
          <w:lang w:eastAsia="ko-KR"/>
        </w:rPr>
        <w:t xml:space="preserve">Please write </w:t>
      </w:r>
      <w:r>
        <w:rPr>
          <w:rFonts w:ascii="맑은 고딕" w:eastAsia="맑은 고딕" w:hAnsi="맑은 고딕"/>
          <w:b/>
          <w:sz w:val="20"/>
          <w:lang w:eastAsia="ko-KR"/>
        </w:rPr>
        <w:t xml:space="preserve">Arial </w:t>
      </w:r>
      <w:r w:rsidRPr="00B778CF">
        <w:rPr>
          <w:rFonts w:ascii="맑은 고딕" w:eastAsia="맑은 고딕" w:hAnsi="맑은 고딕" w:hint="eastAsia"/>
          <w:b/>
          <w:sz w:val="20"/>
          <w:lang w:eastAsia="ko-KR"/>
        </w:rPr>
        <w:t>font and 11 points in size</w:t>
      </w:r>
      <w:r w:rsidRPr="00BB3214">
        <w:rPr>
          <w:rFonts w:ascii="맑은 고딕" w:eastAsia="맑은 고딕" w:hAnsi="맑은 고딕"/>
          <w:b/>
          <w:sz w:val="20"/>
          <w:lang w:eastAsia="ko-KR"/>
        </w:rPr>
        <w:t xml:space="preserve"> </w:t>
      </w:r>
    </w:p>
    <w:tbl>
      <w:tblPr>
        <w:tblStyle w:val="6"/>
        <w:tblW w:w="107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261"/>
        <w:gridCol w:w="2551"/>
        <w:gridCol w:w="2676"/>
      </w:tblGrid>
      <w:tr w:rsidR="00B91851" w:rsidRPr="00BB3214" w14:paraId="1DD6FAC6" w14:textId="77777777" w:rsidTr="00AB29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 w:themeFill="background1" w:themeFillShade="F2"/>
          </w:tcPr>
          <w:p w14:paraId="5B836750" w14:textId="77777777" w:rsidR="00B91851" w:rsidRPr="00BB3214" w:rsidRDefault="00B91851" w:rsidP="00AB29A9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Tahoma"/>
                <w:color w:val="000000"/>
                <w:sz w:val="20"/>
                <w:szCs w:val="20"/>
                <w:lang w:eastAsia="ko-KR"/>
              </w:rPr>
              <w:t xml:space="preserve">Position </w:t>
            </w:r>
            <w:r>
              <w:rPr>
                <w:rFonts w:ascii="맑은 고딕" w:eastAsia="맑은 고딕" w:hAnsi="맑은 고딕" w:cs="Tahoma" w:hint="eastAsia"/>
                <w:color w:val="000000"/>
                <w:sz w:val="20"/>
                <w:szCs w:val="20"/>
                <w:lang w:eastAsia="ko-KR"/>
              </w:rPr>
              <w:t>Applied for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14:paraId="5B1F5E99" w14:textId="77777777" w:rsidR="00B91851" w:rsidRPr="00B778CF" w:rsidRDefault="00B91851" w:rsidP="00AB29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5D7CFB0E" w14:textId="77777777" w:rsidR="00B91851" w:rsidRPr="001D764C" w:rsidRDefault="00B91851" w:rsidP="00AB29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 w:cs="Tahoma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Tahoma" w:hint="eastAsia"/>
                <w:color w:val="000000"/>
                <w:sz w:val="20"/>
                <w:szCs w:val="20"/>
                <w:lang w:eastAsia="ko-KR"/>
              </w:rPr>
              <w:t>Newcomer/E</w:t>
            </w:r>
            <w:r w:rsidRPr="00B53B57">
              <w:rPr>
                <w:rFonts w:ascii="맑은 고딕" w:eastAsia="맑은 고딕" w:hAnsi="맑은 고딕" w:cs="Tahoma" w:hint="eastAsia"/>
                <w:color w:val="000000"/>
                <w:sz w:val="20"/>
                <w:szCs w:val="20"/>
                <w:lang w:eastAsia="ko-KR"/>
              </w:rPr>
              <w:t xml:space="preserve">xperienced </w:t>
            </w:r>
          </w:p>
        </w:tc>
        <w:tc>
          <w:tcPr>
            <w:tcW w:w="2676" w:type="dxa"/>
            <w:shd w:val="clear" w:color="auto" w:fill="F2F2F2" w:themeFill="background1" w:themeFillShade="F2"/>
          </w:tcPr>
          <w:p w14:paraId="1EB8425F" w14:textId="77777777" w:rsidR="00B91851" w:rsidRPr="00B778CF" w:rsidRDefault="00B91851" w:rsidP="00AB29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2"/>
                <w:szCs w:val="22"/>
              </w:rPr>
            </w:pPr>
          </w:p>
        </w:tc>
      </w:tr>
      <w:tr w:rsidR="00B91851" w:rsidRPr="00BB3214" w14:paraId="6C7AA2F5" w14:textId="77777777" w:rsidTr="00AB2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B5F439D" w14:textId="77777777" w:rsidR="00B91851" w:rsidRPr="00BB3214" w:rsidRDefault="00B91851" w:rsidP="00AB29A9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Desired location</w:t>
            </w:r>
          </w:p>
        </w:tc>
        <w:tc>
          <w:tcPr>
            <w:tcW w:w="8488" w:type="dxa"/>
            <w:gridSpan w:val="3"/>
            <w:shd w:val="clear" w:color="auto" w:fill="FFFFFF" w:themeFill="background1"/>
          </w:tcPr>
          <w:p w14:paraId="70B1B506" w14:textId="77777777" w:rsidR="00B91851" w:rsidRPr="00B778CF" w:rsidRDefault="00B91851" w:rsidP="00AB2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2"/>
                <w:szCs w:val="22"/>
              </w:rPr>
            </w:pPr>
          </w:p>
        </w:tc>
      </w:tr>
    </w:tbl>
    <w:p w14:paraId="37CA93E8" w14:textId="77777777" w:rsidR="00B91851" w:rsidRPr="00BB3214" w:rsidRDefault="00B91851" w:rsidP="00B91851">
      <w:pPr>
        <w:rPr>
          <w:rFonts w:ascii="맑은 고딕" w:eastAsia="맑은 고딕" w:hAnsi="맑은 고딕"/>
          <w:sz w:val="22"/>
        </w:rPr>
      </w:pPr>
    </w:p>
    <w:tbl>
      <w:tblPr>
        <w:tblStyle w:val="10"/>
        <w:tblW w:w="1076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2936"/>
        <w:gridCol w:w="1627"/>
        <w:gridCol w:w="2921"/>
        <w:gridCol w:w="1647"/>
      </w:tblGrid>
      <w:tr w:rsidR="00B91851" w:rsidRPr="00BB3214" w14:paraId="3E442AFA" w14:textId="77777777" w:rsidTr="00AB29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1" w:type="dxa"/>
            <w:gridSpan w:val="4"/>
            <w:tcBorders>
              <w:right w:val="double" w:sz="4" w:space="0" w:color="auto"/>
            </w:tcBorders>
            <w:vAlign w:val="center"/>
          </w:tcPr>
          <w:p w14:paraId="7198EB58" w14:textId="77777777" w:rsidR="00B91851" w:rsidRPr="00BB3214" w:rsidRDefault="00B91851" w:rsidP="00AB29A9">
            <w:pPr>
              <w:jc w:val="both"/>
              <w:rPr>
                <w:rFonts w:ascii="맑은 고딕" w:eastAsia="맑은 고딕" w:hAnsi="맑은 고딕"/>
                <w:sz w:val="20"/>
                <w:szCs w:val="20"/>
              </w:rPr>
            </w:pPr>
            <w:r w:rsidRPr="00BB3214"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>1</w:t>
            </w:r>
            <w:r w:rsidRPr="00BB3214"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  <w:t xml:space="preserve">. </w:t>
            </w:r>
            <w:r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>P</w:t>
            </w:r>
            <w:r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  <w:t>ersonal Information</w:t>
            </w:r>
          </w:p>
        </w:tc>
        <w:tc>
          <w:tcPr>
            <w:tcW w:w="16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89746D" w14:textId="77777777" w:rsidR="00B91851" w:rsidRPr="00BB3214" w:rsidRDefault="00B91851" w:rsidP="00AB29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Photo</w:t>
            </w:r>
          </w:p>
        </w:tc>
      </w:tr>
      <w:tr w:rsidR="00B91851" w:rsidRPr="00BB3214" w14:paraId="3DB7BAA6" w14:textId="77777777" w:rsidTr="00AB2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F2F2F2" w:themeFill="background1" w:themeFillShade="F2"/>
            <w:vAlign w:val="center"/>
          </w:tcPr>
          <w:p w14:paraId="58318732" w14:textId="77777777" w:rsidR="00B91851" w:rsidRPr="00BB3214" w:rsidRDefault="00B91851" w:rsidP="00AB29A9">
            <w:pPr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Name</w:t>
            </w:r>
            <w:r w:rsidRPr="00BB321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Korea</w:t>
            </w:r>
            <w: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n</w:t>
            </w:r>
            <w:r w:rsidRPr="00BB321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C62DA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Cs w:val="20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092F4A" w14:textId="77777777" w:rsidR="00B91851" w:rsidRPr="00BB3214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Tahoma" w:hint="eastAsia"/>
                <w:b/>
                <w:bCs/>
                <w:color w:val="000000"/>
                <w:sz w:val="20"/>
                <w:szCs w:val="20"/>
                <w:lang w:eastAsia="ko-KR"/>
              </w:rPr>
              <w:t>Name</w:t>
            </w:r>
            <w:r w:rsidRPr="00BB3214">
              <w:rPr>
                <w:rFonts w:ascii="맑은 고딕" w:eastAsia="맑은 고딕" w:hAnsi="맑은 고딕" w:cs="Tahoma"/>
                <w:b/>
                <w:bCs/>
                <w:color w:val="000000"/>
                <w:sz w:val="20"/>
                <w:szCs w:val="20"/>
                <w:lang w:eastAsia="ko-KR"/>
              </w:rPr>
              <w:t>(</w:t>
            </w:r>
            <w:r w:rsidRPr="00BB3214">
              <w:rPr>
                <w:rFonts w:ascii="맑은 고딕" w:eastAsia="맑은 고딕" w:hAnsi="맑은 고딕" w:cs="Tahoma" w:hint="eastAsia"/>
                <w:b/>
                <w:bCs/>
                <w:color w:val="000000"/>
                <w:sz w:val="20"/>
                <w:szCs w:val="20"/>
                <w:lang w:eastAsia="ko-KR"/>
              </w:rPr>
              <w:t>English)</w:t>
            </w:r>
          </w:p>
        </w:tc>
        <w:tc>
          <w:tcPr>
            <w:tcW w:w="29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E6831E1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4E524B" w14:textId="77777777" w:rsidR="00B91851" w:rsidRPr="00BB3214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B91851" w:rsidRPr="00BB3214" w14:paraId="74735770" w14:textId="77777777" w:rsidTr="00AB2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FFFFFF" w:themeFill="background1"/>
            <w:vAlign w:val="center"/>
          </w:tcPr>
          <w:p w14:paraId="4C803D02" w14:textId="77777777" w:rsidR="00B91851" w:rsidRPr="00BB3214" w:rsidRDefault="00B91851" w:rsidP="00AB29A9">
            <w:pPr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Tahoma" w:hint="eastAsia"/>
                <w:bCs w:val="0"/>
                <w:color w:val="000000"/>
                <w:sz w:val="20"/>
                <w:szCs w:val="20"/>
                <w:lang w:eastAsia="ko-KR"/>
              </w:rPr>
              <w:t>Day</w:t>
            </w:r>
            <w:r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  <w:t xml:space="preserve"> of Birth</w:t>
            </w:r>
          </w:p>
        </w:tc>
        <w:tc>
          <w:tcPr>
            <w:tcW w:w="7484" w:type="dxa"/>
            <w:gridSpan w:val="3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EB1533C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Cs w:val="20"/>
                <w:lang w:eastAsia="ko-KR"/>
              </w:rPr>
            </w:pPr>
            <w:r w:rsidRPr="00B778CF">
              <w:rPr>
                <w:rFonts w:ascii="Arial" w:eastAsia="맑은 고딕" w:hAnsi="Arial" w:cs="Arial"/>
                <w:szCs w:val="20"/>
                <w:lang w:eastAsia="ko-KR"/>
              </w:rPr>
              <w:t xml:space="preserve">        .     .     . (</w:t>
            </w:r>
            <w:r w:rsidRPr="00AF4D89">
              <w:rPr>
                <w:rFonts w:ascii="맑은 고딕" w:eastAsia="맑은 고딕" w:hAnsi="맑은 고딕" w:cs="Tahoma"/>
                <w:b/>
                <w:color w:val="000000"/>
                <w:sz w:val="20"/>
                <w:szCs w:val="20"/>
                <w:lang w:eastAsia="ko-KR"/>
              </w:rPr>
              <w:t>Age</w:t>
            </w:r>
            <w:r w:rsidRPr="00B778CF">
              <w:rPr>
                <w:rFonts w:ascii="Arial" w:eastAsia="맑은 고딕" w:hAnsi="Arial" w:cs="Arial"/>
                <w:b/>
                <w:szCs w:val="20"/>
                <w:lang w:eastAsia="ko-KR"/>
              </w:rPr>
              <w:t>:</w:t>
            </w:r>
            <w:r w:rsidRPr="00B778CF">
              <w:rPr>
                <w:rFonts w:ascii="Arial" w:eastAsia="맑은 고딕" w:hAnsi="Arial" w:cs="Arial"/>
                <w:szCs w:val="20"/>
                <w:lang w:eastAsia="ko-KR"/>
              </w:rPr>
              <w:t xml:space="preserve">       )</w:t>
            </w:r>
          </w:p>
        </w:tc>
        <w:tc>
          <w:tcPr>
            <w:tcW w:w="164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D31903" w14:textId="77777777" w:rsidR="00B91851" w:rsidRPr="00BB3214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B91851" w:rsidRPr="00BB3214" w14:paraId="1137919B" w14:textId="77777777" w:rsidTr="00AB2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EE4B3E" w14:textId="77777777" w:rsidR="00B91851" w:rsidRPr="00BB3214" w:rsidRDefault="00B91851" w:rsidP="00AB29A9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cs="Tahoma" w:hint="eastAsia"/>
                <w:bCs w:val="0"/>
                <w:color w:val="000000"/>
                <w:sz w:val="20"/>
                <w:szCs w:val="20"/>
                <w:lang w:eastAsia="ko-KR"/>
              </w:rPr>
              <w:t>E-mail</w:t>
            </w:r>
          </w:p>
        </w:tc>
        <w:tc>
          <w:tcPr>
            <w:tcW w:w="2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C93E32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Cs w:val="20"/>
                <w:lang w:eastAsia="ko-KR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63F89A" w14:textId="77777777" w:rsidR="00B91851" w:rsidRPr="00BB3214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Phone number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045101F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886FD8" w14:textId="77777777" w:rsidR="00B91851" w:rsidRPr="00BB3214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B91851" w:rsidRPr="00BB3214" w14:paraId="2DE07E31" w14:textId="77777777" w:rsidTr="00AB2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D99C83" w14:textId="77777777" w:rsidR="00B91851" w:rsidRPr="00BB3214" w:rsidRDefault="00B91851" w:rsidP="00AB29A9">
            <w:pPr>
              <w:jc w:val="both"/>
              <w:rPr>
                <w:rFonts w:ascii="맑은 고딕" w:eastAsia="맑은 고딕" w:hAnsi="맑은 고딕" w:cs="Tahoma"/>
                <w:bCs w:val="0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Tahoma" w:hint="eastAsia"/>
                <w:bCs w:val="0"/>
                <w:color w:val="000000"/>
                <w:sz w:val="20"/>
                <w:szCs w:val="20"/>
                <w:lang w:eastAsia="ko-KR"/>
              </w:rPr>
              <w:t xml:space="preserve">Address </w:t>
            </w:r>
          </w:p>
        </w:tc>
        <w:tc>
          <w:tcPr>
            <w:tcW w:w="7484" w:type="dxa"/>
            <w:gridSpan w:val="3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655FFB9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3FFD2D" w14:textId="77777777" w:rsidR="00B91851" w:rsidRPr="00BB3214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</w:tbl>
    <w:p w14:paraId="1855E549" w14:textId="77777777" w:rsidR="00B91851" w:rsidRPr="00BB3214" w:rsidRDefault="00B91851" w:rsidP="00B91851">
      <w:pPr>
        <w:rPr>
          <w:rFonts w:ascii="맑은 고딕" w:eastAsia="맑은 고딕" w:hAnsi="맑은 고딕"/>
          <w:sz w:val="22"/>
          <w:lang w:eastAsia="ko-KR"/>
        </w:rPr>
      </w:pPr>
    </w:p>
    <w:tbl>
      <w:tblPr>
        <w:tblStyle w:val="10"/>
        <w:tblW w:w="1076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"/>
        <w:gridCol w:w="1538"/>
        <w:gridCol w:w="1538"/>
        <w:gridCol w:w="1538"/>
        <w:gridCol w:w="1538"/>
        <w:gridCol w:w="1538"/>
        <w:gridCol w:w="1538"/>
      </w:tblGrid>
      <w:tr w:rsidR="00B91851" w:rsidRPr="00BB3214" w14:paraId="5720B96D" w14:textId="77777777" w:rsidTr="00AB29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6" w:type="dxa"/>
            <w:gridSpan w:val="7"/>
            <w:tcBorders>
              <w:bottom w:val="single" w:sz="4" w:space="0" w:color="auto"/>
            </w:tcBorders>
            <w:vAlign w:val="center"/>
          </w:tcPr>
          <w:p w14:paraId="3249DFF0" w14:textId="77777777" w:rsidR="00B91851" w:rsidRPr="00BB3214" w:rsidRDefault="00B91851" w:rsidP="00AB29A9">
            <w:pPr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  <w:t>2</w:t>
            </w:r>
            <w:r w:rsidRPr="00BB3214"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 xml:space="preserve">. </w:t>
            </w:r>
            <w:r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>E</w:t>
            </w:r>
            <w:r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  <w:t>ducation</w:t>
            </w:r>
          </w:p>
        </w:tc>
      </w:tr>
      <w:tr w:rsidR="00B91851" w:rsidRPr="00BB3214" w14:paraId="2178C47E" w14:textId="77777777" w:rsidTr="00AB2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D767021" w14:textId="77777777" w:rsidR="00B91851" w:rsidRPr="00BB3214" w:rsidRDefault="00B91851" w:rsidP="00AB29A9">
            <w:pPr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Period</w:t>
            </w:r>
          </w:p>
        </w:tc>
        <w:tc>
          <w:tcPr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B85A2F" w14:textId="77777777" w:rsidR="00B91851" w:rsidRPr="00BB3214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>School</w:t>
            </w:r>
          </w:p>
        </w:tc>
        <w:tc>
          <w:tcPr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2689FC2" w14:textId="77777777" w:rsidR="00B91851" w:rsidRPr="00BB3214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Major</w:t>
            </w:r>
          </w:p>
        </w:tc>
        <w:tc>
          <w:tcPr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C5916B" w14:textId="77777777" w:rsidR="00B91851" w:rsidRPr="00BE1BEA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>Graduation Status</w:t>
            </w:r>
          </w:p>
        </w:tc>
        <w:tc>
          <w:tcPr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0689BB3" w14:textId="77777777" w:rsidR="00B91851" w:rsidRPr="00BB3214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>Location</w:t>
            </w:r>
          </w:p>
        </w:tc>
        <w:tc>
          <w:tcPr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829F62B" w14:textId="77777777" w:rsidR="00B91851" w:rsidRPr="00BB3214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>GPA</w:t>
            </w:r>
          </w:p>
        </w:tc>
        <w:tc>
          <w:tcPr>
            <w:tcW w:w="153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CD5CF27" w14:textId="77777777" w:rsidR="00B91851" w:rsidRPr="00BB3214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3334C1">
              <w:rPr>
                <w:rFonts w:ascii="맑은 고딕" w:eastAsia="맑은 고딕" w:hAnsi="맑은 고딕" w:hint="eastAsia"/>
                <w:b/>
                <w:sz w:val="16"/>
                <w:szCs w:val="20"/>
                <w:lang w:eastAsia="ko-KR"/>
              </w:rPr>
              <w:t>Graduation date (expected)</w:t>
            </w:r>
          </w:p>
        </w:tc>
      </w:tr>
      <w:tr w:rsidR="00B91851" w:rsidRPr="00BB3214" w14:paraId="0A80E66E" w14:textId="77777777" w:rsidTr="00AB2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16C787" w14:textId="77777777" w:rsidR="00B91851" w:rsidRPr="00B778CF" w:rsidRDefault="00B91851" w:rsidP="00AB29A9">
            <w:pPr>
              <w:jc w:val="both"/>
              <w:rPr>
                <w:rFonts w:ascii="Arial" w:eastAsia="맑은 고딕" w:hAnsi="Arial" w:cs="Arial"/>
                <w:bCs w:val="0"/>
                <w:color w:val="000000"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1F150E5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B94CA4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BDF530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0E740277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138F4269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9F36BF1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</w:tr>
      <w:tr w:rsidR="00B91851" w:rsidRPr="00BB3214" w14:paraId="79B828DC" w14:textId="77777777" w:rsidTr="00AB2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shd w:val="clear" w:color="auto" w:fill="FFFFFF" w:themeFill="background1"/>
            <w:vAlign w:val="center"/>
          </w:tcPr>
          <w:p w14:paraId="0E14B067" w14:textId="77777777" w:rsidR="00B91851" w:rsidRPr="00B778CF" w:rsidRDefault="00B91851" w:rsidP="00AB29A9">
            <w:pPr>
              <w:jc w:val="both"/>
              <w:rPr>
                <w:rFonts w:ascii="Arial" w:eastAsia="맑은 고딕" w:hAnsi="Arial" w:cs="Arial"/>
                <w:bCs w:val="0"/>
                <w:color w:val="000000"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shd w:val="clear" w:color="auto" w:fill="FFFFFF" w:themeFill="background1"/>
            <w:vAlign w:val="center"/>
          </w:tcPr>
          <w:p w14:paraId="4AC019DD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shd w:val="clear" w:color="auto" w:fill="FFFFFF" w:themeFill="background1"/>
            <w:vAlign w:val="center"/>
          </w:tcPr>
          <w:p w14:paraId="46AD00D6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shd w:val="clear" w:color="auto" w:fill="FFFFFF" w:themeFill="background1"/>
            <w:vAlign w:val="center"/>
          </w:tcPr>
          <w:p w14:paraId="7605EB81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shd w:val="clear" w:color="auto" w:fill="FFFFFF" w:themeFill="background1"/>
          </w:tcPr>
          <w:p w14:paraId="5C28A4EE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shd w:val="clear" w:color="auto" w:fill="FFFFFF" w:themeFill="background1"/>
          </w:tcPr>
          <w:p w14:paraId="1E4C1C0C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shd w:val="clear" w:color="auto" w:fill="FFFFFF" w:themeFill="background1"/>
          </w:tcPr>
          <w:p w14:paraId="68DCCD2D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</w:tr>
      <w:tr w:rsidR="00B91851" w:rsidRPr="00BB3214" w14:paraId="03E8854F" w14:textId="77777777" w:rsidTr="00AB2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04873E" w14:textId="77777777" w:rsidR="00B91851" w:rsidRPr="00B778CF" w:rsidRDefault="00B91851" w:rsidP="00AB29A9">
            <w:pPr>
              <w:jc w:val="both"/>
              <w:rPr>
                <w:rFonts w:ascii="Arial" w:eastAsia="맑은 고딕" w:hAnsi="Arial" w:cs="Arial"/>
                <w:bCs w:val="0"/>
                <w:color w:val="000000"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5312A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BD15B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9B5345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CD65548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92A0F2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5352C12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</w:tr>
    </w:tbl>
    <w:p w14:paraId="0A4EE837" w14:textId="77777777" w:rsidR="00B91851" w:rsidRPr="0067075D" w:rsidRDefault="00B91851" w:rsidP="00B91851">
      <w:pPr>
        <w:ind w:firstLineChars="50" w:firstLine="80"/>
        <w:rPr>
          <w:rFonts w:ascii="맑은 고딕" w:eastAsia="맑은 고딕" w:hAnsi="맑은 고딕"/>
          <w:sz w:val="16"/>
          <w:szCs w:val="16"/>
          <w:lang w:eastAsia="ko-KR"/>
        </w:rPr>
      </w:pPr>
      <w:r w:rsidRPr="0067075D">
        <w:rPr>
          <w:rFonts w:ascii="맑은 고딕" w:eastAsia="맑은 고딕" w:hAnsi="맑은 고딕" w:cs="새굴림" w:hint="eastAsia"/>
          <w:sz w:val="16"/>
          <w:szCs w:val="16"/>
          <w:lang w:eastAsia="ko-KR"/>
        </w:rPr>
        <w:t>*</w:t>
      </w:r>
      <w:r>
        <w:rPr>
          <w:rFonts w:ascii="맑은 고딕" w:eastAsia="맑은 고딕" w:hAnsi="맑은 고딕" w:cs="새굴림" w:hint="eastAsia"/>
          <w:sz w:val="16"/>
          <w:szCs w:val="16"/>
          <w:lang w:eastAsia="ko-KR"/>
        </w:rPr>
        <w:t xml:space="preserve"> </w:t>
      </w:r>
      <w:r w:rsidRPr="0067075D">
        <w:rPr>
          <w:rFonts w:ascii="맑은 고딕" w:eastAsia="맑은 고딕" w:hAnsi="맑은 고딕" w:cs="새굴림" w:hint="eastAsia"/>
          <w:sz w:val="16"/>
          <w:szCs w:val="16"/>
          <w:lang w:eastAsia="ko-KR"/>
        </w:rPr>
        <w:t>The</w:t>
      </w:r>
      <w:r w:rsidRPr="0067075D">
        <w:rPr>
          <w:rFonts w:ascii="맑은 고딕" w:eastAsia="맑은 고딕" w:hAnsi="맑은 고딕" w:cs="새굴림"/>
          <w:sz w:val="16"/>
          <w:szCs w:val="16"/>
          <w:lang w:eastAsia="ko-KR"/>
        </w:rPr>
        <w:t xml:space="preserve"> grades you write down </w:t>
      </w:r>
      <w:r>
        <w:rPr>
          <w:rFonts w:ascii="맑은 고딕" w:eastAsia="맑은 고딕" w:hAnsi="맑은 고딕" w:cs="새굴림"/>
          <w:sz w:val="16"/>
          <w:szCs w:val="16"/>
          <w:lang w:eastAsia="ko-KR"/>
        </w:rPr>
        <w:t>must</w:t>
      </w:r>
      <w:r w:rsidRPr="0067075D">
        <w:rPr>
          <w:rFonts w:ascii="맑은 고딕" w:eastAsia="맑은 고딕" w:hAnsi="맑은 고딕" w:cs="새굴림"/>
          <w:sz w:val="16"/>
          <w:szCs w:val="16"/>
          <w:lang w:eastAsia="ko-KR"/>
        </w:rPr>
        <w:t xml:space="preserve"> be the same as the final transcripts.</w:t>
      </w:r>
      <w:r w:rsidRPr="0067075D">
        <w:rPr>
          <w:rFonts w:ascii="맑은 고딕" w:eastAsia="맑은 고딕" w:hAnsi="맑은 고딕" w:cs="새굴림" w:hint="eastAsia"/>
          <w:sz w:val="16"/>
          <w:szCs w:val="16"/>
          <w:lang w:eastAsia="ko-KR"/>
        </w:rPr>
        <w:t xml:space="preserve"> </w:t>
      </w:r>
    </w:p>
    <w:p w14:paraId="102F4885" w14:textId="77777777" w:rsidR="00B91851" w:rsidRPr="00BD43B1" w:rsidRDefault="00B91851" w:rsidP="00B91851">
      <w:pPr>
        <w:rPr>
          <w:rFonts w:ascii="맑은 고딕" w:eastAsia="맑은 고딕" w:hAnsi="맑은 고딕"/>
          <w:sz w:val="16"/>
          <w:szCs w:val="16"/>
          <w:lang w:eastAsia="ko-KR"/>
        </w:rPr>
      </w:pPr>
    </w:p>
    <w:tbl>
      <w:tblPr>
        <w:tblStyle w:val="10"/>
        <w:tblW w:w="1076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1758"/>
        <w:gridCol w:w="1984"/>
        <w:gridCol w:w="3119"/>
        <w:gridCol w:w="1835"/>
      </w:tblGrid>
      <w:tr w:rsidR="00B91851" w:rsidRPr="00BB3214" w14:paraId="7A56BBA4" w14:textId="77777777" w:rsidTr="00AB29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0FDD52F" w14:textId="77777777" w:rsidR="00B91851" w:rsidRPr="00BB3214" w:rsidRDefault="00B91851" w:rsidP="00AB29A9">
            <w:pPr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  <w:t xml:space="preserve">3. </w:t>
            </w:r>
            <w:r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  <w:t>Professional Experience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</w:tcBorders>
          </w:tcPr>
          <w:p w14:paraId="24E82EC3" w14:textId="77777777" w:rsidR="00B91851" w:rsidRPr="00BB3214" w:rsidRDefault="00B91851" w:rsidP="00AB29A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</w:pPr>
          </w:p>
        </w:tc>
      </w:tr>
      <w:tr w:rsidR="00B91851" w:rsidRPr="00BB3214" w14:paraId="53990021" w14:textId="77777777" w:rsidTr="00AB2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C696EE2" w14:textId="77777777" w:rsidR="00B91851" w:rsidRPr="00BB3214" w:rsidRDefault="00B91851" w:rsidP="00AB29A9">
            <w:pPr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Work 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Period</w:t>
            </w:r>
          </w:p>
        </w:tc>
        <w:tc>
          <w:tcPr>
            <w:tcW w:w="175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3CFD6B4" w14:textId="77777777" w:rsidR="00B91851" w:rsidRPr="00BB3214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Company</w:t>
            </w:r>
            <w:r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 xml:space="preserve"> name</w:t>
            </w: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6C81F1" w14:textId="77777777" w:rsidR="00B91851" w:rsidRPr="00BB3214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Posit</w:t>
            </w:r>
            <w:r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>i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on</w:t>
            </w:r>
          </w:p>
        </w:tc>
        <w:tc>
          <w:tcPr>
            <w:tcW w:w="311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8C1F07E" w14:textId="77777777" w:rsidR="00B91851" w:rsidRPr="00BB3214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Job responsibilities</w:t>
            </w:r>
          </w:p>
        </w:tc>
        <w:tc>
          <w:tcPr>
            <w:tcW w:w="183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33C1A7" w14:textId="77777777" w:rsidR="00B91851" w:rsidRPr="00BB3214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 xml:space="preserve">Final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Salary</w:t>
            </w:r>
          </w:p>
        </w:tc>
      </w:tr>
      <w:tr w:rsidR="00B91851" w:rsidRPr="00BB3214" w14:paraId="44236F2A" w14:textId="77777777" w:rsidTr="00AB2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FA6D160" w14:textId="77777777" w:rsidR="00B91851" w:rsidRPr="00B778CF" w:rsidRDefault="00B91851" w:rsidP="00AB29A9">
            <w:pPr>
              <w:jc w:val="both"/>
              <w:rPr>
                <w:rFonts w:ascii="Arial" w:eastAsia="맑은 고딕" w:hAnsi="Arial" w:cs="Arial"/>
                <w:bCs w:val="0"/>
                <w:color w:val="000000"/>
                <w:sz w:val="28"/>
                <w:szCs w:val="20"/>
                <w:lang w:eastAsia="ko-KR"/>
              </w:rPr>
            </w:pPr>
          </w:p>
        </w:tc>
        <w:tc>
          <w:tcPr>
            <w:tcW w:w="175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DBB0C1E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BCCB63C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/>
                <w:sz w:val="28"/>
                <w:szCs w:val="20"/>
                <w:lang w:eastAsia="ko-KR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77805BE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35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5281443B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</w:tr>
      <w:tr w:rsidR="00B91851" w:rsidRPr="00BB3214" w14:paraId="71A1E078" w14:textId="77777777" w:rsidTr="00AB2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shd w:val="clear" w:color="auto" w:fill="FFFFFF" w:themeFill="background1"/>
            <w:vAlign w:val="center"/>
          </w:tcPr>
          <w:p w14:paraId="1E6C6F08" w14:textId="77777777" w:rsidR="00B91851" w:rsidRPr="00B778CF" w:rsidRDefault="00B91851" w:rsidP="00AB29A9">
            <w:pPr>
              <w:jc w:val="both"/>
              <w:rPr>
                <w:rFonts w:ascii="Arial" w:eastAsia="맑은 고딕" w:hAnsi="Arial" w:cs="Arial"/>
                <w:bCs w:val="0"/>
                <w:color w:val="000000"/>
                <w:sz w:val="28"/>
                <w:szCs w:val="20"/>
                <w:lang w:eastAsia="ko-KR"/>
              </w:rPr>
            </w:pPr>
          </w:p>
        </w:tc>
        <w:tc>
          <w:tcPr>
            <w:tcW w:w="1758" w:type="dxa"/>
            <w:shd w:val="clear" w:color="auto" w:fill="FFFFFF" w:themeFill="background1"/>
            <w:vAlign w:val="center"/>
          </w:tcPr>
          <w:p w14:paraId="40EC5867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60840BC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/>
                <w:sz w:val="28"/>
                <w:szCs w:val="20"/>
                <w:lang w:eastAsia="ko-KR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45A8338E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35" w:type="dxa"/>
            <w:shd w:val="clear" w:color="auto" w:fill="FFFFFF" w:themeFill="background1"/>
          </w:tcPr>
          <w:p w14:paraId="60CE9E75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</w:tr>
      <w:tr w:rsidR="00B91851" w:rsidRPr="00BB3214" w14:paraId="3D38CA93" w14:textId="77777777" w:rsidTr="00AB2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2D3FFF" w14:textId="77777777" w:rsidR="00B91851" w:rsidRPr="00B778CF" w:rsidRDefault="00B91851" w:rsidP="00AB29A9">
            <w:pPr>
              <w:jc w:val="both"/>
              <w:rPr>
                <w:rFonts w:ascii="Arial" w:eastAsia="맑은 고딕" w:hAnsi="Arial" w:cs="Arial"/>
                <w:bCs w:val="0"/>
                <w:color w:val="000000"/>
                <w:sz w:val="28"/>
                <w:szCs w:val="20"/>
                <w:lang w:eastAsia="ko-KR"/>
              </w:rPr>
            </w:pPr>
          </w:p>
        </w:tc>
        <w:tc>
          <w:tcPr>
            <w:tcW w:w="17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FD02C2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5FC69C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/>
                <w:sz w:val="28"/>
                <w:szCs w:val="20"/>
                <w:lang w:eastAsia="ko-KR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532B5C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B33658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</w:tr>
      <w:tr w:rsidR="00B91851" w:rsidRPr="00BB3214" w14:paraId="2F412609" w14:textId="77777777" w:rsidTr="00AB2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C045F0" w14:textId="77777777" w:rsidR="00B91851" w:rsidRPr="00B778CF" w:rsidRDefault="00B91851" w:rsidP="00AB29A9">
            <w:pPr>
              <w:jc w:val="both"/>
              <w:rPr>
                <w:rFonts w:ascii="Arial" w:eastAsia="맑은 고딕" w:hAnsi="Arial" w:cs="Arial"/>
                <w:bCs w:val="0"/>
                <w:color w:val="000000"/>
                <w:sz w:val="28"/>
                <w:szCs w:val="20"/>
                <w:lang w:eastAsia="ko-KR"/>
              </w:rPr>
            </w:pP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47EE8A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97029E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/>
                <w:sz w:val="28"/>
                <w:szCs w:val="20"/>
                <w:lang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4C431D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B76F9A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</w:tr>
      <w:tr w:rsidR="00B91851" w:rsidRPr="00BB3214" w14:paraId="7E587479" w14:textId="77777777" w:rsidTr="00AB2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CFEDC" w14:textId="77777777" w:rsidR="00B91851" w:rsidRPr="00B778CF" w:rsidRDefault="00B91851" w:rsidP="00AB29A9">
            <w:pPr>
              <w:jc w:val="both"/>
              <w:rPr>
                <w:rFonts w:ascii="Arial" w:eastAsia="맑은 고딕" w:hAnsi="Arial" w:cs="Arial"/>
                <w:bCs w:val="0"/>
                <w:color w:val="000000"/>
                <w:sz w:val="28"/>
                <w:szCs w:val="20"/>
                <w:lang w:eastAsia="ko-KR"/>
              </w:rPr>
            </w:pP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AA24BA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4FAF23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/>
                <w:sz w:val="28"/>
                <w:szCs w:val="20"/>
                <w:lang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EBB11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35B3DA4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</w:tr>
    </w:tbl>
    <w:p w14:paraId="22793321" w14:textId="77777777" w:rsidR="00B91851" w:rsidRPr="00BB3214" w:rsidRDefault="00B91851" w:rsidP="00B91851">
      <w:pPr>
        <w:rPr>
          <w:rFonts w:ascii="맑은 고딕" w:eastAsia="맑은 고딕" w:hAnsi="맑은 고딕"/>
          <w:sz w:val="16"/>
          <w:szCs w:val="16"/>
          <w:lang w:eastAsia="ko-KR"/>
        </w:rPr>
      </w:pPr>
    </w:p>
    <w:tbl>
      <w:tblPr>
        <w:tblStyle w:val="10"/>
        <w:tblW w:w="1076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985"/>
        <w:gridCol w:w="1842"/>
        <w:gridCol w:w="1658"/>
        <w:gridCol w:w="280"/>
        <w:gridCol w:w="1858"/>
        <w:gridCol w:w="1867"/>
      </w:tblGrid>
      <w:tr w:rsidR="00B91851" w:rsidRPr="00BB3214" w14:paraId="31E7B5A6" w14:textId="77777777" w:rsidTr="00AB29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1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1EAB457E" w14:textId="77777777" w:rsidR="00B91851" w:rsidRPr="00BB3214" w:rsidRDefault="00B91851" w:rsidP="00AB29A9">
            <w:pPr>
              <w:jc w:val="both"/>
              <w:rPr>
                <w:rFonts w:ascii="맑은 고딕" w:eastAsia="맑은 고딕" w:hAnsi="맑은 고딕"/>
                <w:b w:val="0"/>
                <w:bCs w:val="0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>4</w:t>
            </w:r>
            <w:r w:rsidRPr="00BB3214"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  <w:t>.</w:t>
            </w:r>
            <w:r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  <w:t xml:space="preserve"> Foreign</w:t>
            </w:r>
            <w:r w:rsidRPr="00BB3214"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>L</w:t>
            </w:r>
            <w:r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  <w:t>anguage Skill &amp; Certificate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95B7B6" w14:textId="77777777" w:rsidR="00B91851" w:rsidRPr="00BB3214" w:rsidRDefault="00B91851" w:rsidP="00AB29A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b w:val="0"/>
                <w:bCs w:val="0"/>
                <w:sz w:val="20"/>
                <w:szCs w:val="20"/>
                <w:lang w:eastAsia="ko-KR"/>
              </w:rPr>
            </w:pPr>
          </w:p>
        </w:tc>
        <w:tc>
          <w:tcPr>
            <w:tcW w:w="372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9B578CA" w14:textId="77777777" w:rsidR="00B91851" w:rsidRPr="00BB3214" w:rsidRDefault="00B91851" w:rsidP="00AB29A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B91851" w:rsidRPr="00BB3214" w14:paraId="193A3F2A" w14:textId="77777777" w:rsidTr="00AB2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1307A19" w14:textId="77777777" w:rsidR="00B91851" w:rsidRPr="00E5306E" w:rsidRDefault="00B91851" w:rsidP="00AB29A9">
            <w:pPr>
              <w:jc w:val="center"/>
              <w:rPr>
                <w:rFonts w:ascii="맑은 고딕" w:eastAsia="맑은 고딕" w:hAnsi="맑은 고딕"/>
                <w:sz w:val="18"/>
                <w:szCs w:val="18"/>
                <w:lang w:eastAsia="ko-KR"/>
              </w:rPr>
            </w:pPr>
            <w:r w:rsidRPr="00E5306E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>Language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BC8CDEC" w14:textId="77777777" w:rsidR="00B91851" w:rsidRPr="00E5306E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18"/>
                <w:szCs w:val="18"/>
                <w:lang w:eastAsia="ko-KR"/>
              </w:rPr>
            </w:pPr>
            <w:r w:rsidRPr="00E5306E">
              <w:rPr>
                <w:rFonts w:ascii="맑은 고딕" w:eastAsia="맑은 고딕" w:hAnsi="맑은 고딕" w:hint="eastAsia"/>
                <w:b/>
                <w:sz w:val="18"/>
                <w:szCs w:val="18"/>
                <w:lang w:eastAsia="ko-KR"/>
              </w:rPr>
              <w:t>Test Name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90C375" w14:textId="77777777" w:rsidR="00B91851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18"/>
                <w:szCs w:val="18"/>
                <w:lang w:eastAsia="ko-KR"/>
              </w:rPr>
            </w:pPr>
            <w:r w:rsidRPr="00E5306E">
              <w:rPr>
                <w:rFonts w:ascii="맑은 고딕" w:eastAsia="맑은 고딕" w:hAnsi="맑은 고딕" w:hint="eastAsia"/>
                <w:b/>
                <w:sz w:val="18"/>
                <w:szCs w:val="18"/>
                <w:lang w:eastAsia="ko-KR"/>
              </w:rPr>
              <w:t xml:space="preserve">Score </w:t>
            </w:r>
          </w:p>
          <w:p w14:paraId="69A7287B" w14:textId="77777777" w:rsidR="00B91851" w:rsidRPr="00E5306E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18"/>
                <w:szCs w:val="18"/>
                <w:lang w:eastAsia="ko-KR"/>
              </w:rPr>
            </w:pPr>
            <w:r w:rsidRPr="00E5306E">
              <w:rPr>
                <w:rFonts w:ascii="맑은 고딕" w:eastAsia="맑은 고딕" w:hAnsi="맑은 고딕" w:hint="eastAsia"/>
                <w:b/>
                <w:sz w:val="18"/>
                <w:szCs w:val="18"/>
                <w:lang w:eastAsia="ko-KR"/>
              </w:rPr>
              <w:t>(Acquisition</w:t>
            </w:r>
            <w:r w:rsidRPr="00E5306E">
              <w:rPr>
                <w:rFonts w:ascii="맑은 고딕" w:eastAsia="맑은 고딕" w:hAnsi="맑은 고딕"/>
                <w:b/>
                <w:sz w:val="18"/>
                <w:szCs w:val="18"/>
                <w:lang w:eastAsia="ko-KR"/>
              </w:rPr>
              <w:t xml:space="preserve"> date)</w:t>
            </w:r>
          </w:p>
        </w:tc>
        <w:tc>
          <w:tcPr>
            <w:tcW w:w="1658" w:type="dxa"/>
            <w:tcBorders>
              <w:top w:val="sing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C8F3BD" w14:textId="77777777" w:rsidR="00B91851" w:rsidRPr="00E5306E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18"/>
                <w:szCs w:val="18"/>
                <w:lang w:eastAsia="ko-KR"/>
              </w:rPr>
            </w:pPr>
            <w:r w:rsidRPr="00E5306E">
              <w:rPr>
                <w:rFonts w:ascii="맑은 고딕" w:eastAsia="맑은 고딕" w:hAnsi="맑은 고딕"/>
                <w:b/>
                <w:sz w:val="18"/>
                <w:szCs w:val="18"/>
                <w:lang w:eastAsia="ko-KR"/>
              </w:rPr>
              <w:t xml:space="preserve">Speaking </w:t>
            </w:r>
          </w:p>
          <w:p w14:paraId="543B7991" w14:textId="77777777" w:rsidR="00B91851" w:rsidRPr="00E5306E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18"/>
                <w:szCs w:val="18"/>
                <w:lang w:eastAsia="ko-KR"/>
              </w:rPr>
            </w:pPr>
            <w:r w:rsidRPr="00E5306E">
              <w:rPr>
                <w:rFonts w:ascii="맑은 고딕" w:eastAsia="맑은 고딕" w:hAnsi="맑은 고딕"/>
                <w:b/>
                <w:sz w:val="18"/>
                <w:szCs w:val="18"/>
                <w:lang w:eastAsia="ko-KR"/>
              </w:rPr>
              <w:t>Proficiency</w:t>
            </w: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B39CB3" w14:textId="77777777" w:rsidR="00B91851" w:rsidRPr="00BB3214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8F3D84" w14:textId="77777777" w:rsidR="00B91851" w:rsidRPr="00BB3214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32B7C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>License/Certificate</w:t>
            </w:r>
          </w:p>
        </w:tc>
        <w:tc>
          <w:tcPr>
            <w:tcW w:w="186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B37DD87" w14:textId="77777777" w:rsidR="00B91851" w:rsidRPr="00BB3214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32B7C">
              <w:rPr>
                <w:rFonts w:ascii="맑은 고딕" w:eastAsia="맑은 고딕" w:hAnsi="맑은 고딕" w:hint="eastAsia"/>
                <w:b/>
                <w:sz w:val="18"/>
                <w:szCs w:val="20"/>
                <w:lang w:eastAsia="ko-KR"/>
              </w:rPr>
              <w:t>A</w:t>
            </w:r>
            <w:r w:rsidRPr="00E32B7C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>cquisition date</w:t>
            </w:r>
          </w:p>
        </w:tc>
      </w:tr>
      <w:tr w:rsidR="00B91851" w:rsidRPr="00BB3214" w14:paraId="07C07673" w14:textId="77777777" w:rsidTr="00AB2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A95EDCB" w14:textId="77777777" w:rsidR="00B91851" w:rsidRPr="00B778CF" w:rsidRDefault="00B91851" w:rsidP="00AB29A9">
            <w:pPr>
              <w:jc w:val="both"/>
              <w:rPr>
                <w:rFonts w:ascii="Arial" w:eastAsia="맑은 고딕" w:hAnsi="Arial" w:cs="Arial"/>
                <w:b w:val="0"/>
                <w:bCs w:val="0"/>
                <w:color w:val="000000"/>
                <w:sz w:val="28"/>
                <w:szCs w:val="20"/>
                <w:lang w:eastAsia="ko-KR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4D08626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EB72DE2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658" w:type="dxa"/>
            <w:tcBorders>
              <w:top w:val="double" w:sz="4" w:space="0" w:color="auto"/>
              <w:right w:val="nil"/>
            </w:tcBorders>
            <w:shd w:val="clear" w:color="auto" w:fill="F2F2F2" w:themeFill="background1" w:themeFillShade="F2"/>
          </w:tcPr>
          <w:p w14:paraId="7467F4EA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280" w:type="dxa"/>
            <w:vMerge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2BAF97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58" w:type="dxa"/>
            <w:tcBorders>
              <w:top w:val="double" w:sz="4" w:space="0" w:color="auto"/>
              <w:left w:val="nil"/>
            </w:tcBorders>
            <w:shd w:val="clear" w:color="auto" w:fill="F2F2F2" w:themeFill="background1" w:themeFillShade="F2"/>
          </w:tcPr>
          <w:p w14:paraId="4DFC13FD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67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5A97AC79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</w:tr>
      <w:tr w:rsidR="00B91851" w:rsidRPr="00BB3214" w14:paraId="13D64083" w14:textId="77777777" w:rsidTr="00AB2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  <w:vAlign w:val="center"/>
          </w:tcPr>
          <w:p w14:paraId="7D8CE11B" w14:textId="77777777" w:rsidR="00B91851" w:rsidRPr="00B778CF" w:rsidRDefault="00B91851" w:rsidP="00AB29A9">
            <w:pPr>
              <w:jc w:val="both"/>
              <w:rPr>
                <w:rFonts w:ascii="Arial" w:eastAsia="맑은 고딕" w:hAnsi="Arial" w:cs="Arial"/>
                <w:b w:val="0"/>
                <w:bCs w:val="0"/>
                <w:color w:val="000000"/>
                <w:sz w:val="28"/>
                <w:szCs w:val="20"/>
                <w:lang w:eastAsia="ko-KR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0A4C604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C4D4F02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658" w:type="dxa"/>
            <w:tcBorders>
              <w:right w:val="nil"/>
            </w:tcBorders>
            <w:shd w:val="clear" w:color="auto" w:fill="FFFFFF" w:themeFill="background1"/>
          </w:tcPr>
          <w:p w14:paraId="6CDCEB79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426296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58" w:type="dxa"/>
            <w:tcBorders>
              <w:left w:val="nil"/>
            </w:tcBorders>
            <w:shd w:val="clear" w:color="auto" w:fill="FFFFFF" w:themeFill="background1"/>
          </w:tcPr>
          <w:p w14:paraId="77CD0867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67" w:type="dxa"/>
            <w:shd w:val="clear" w:color="auto" w:fill="FFFFFF" w:themeFill="background1"/>
          </w:tcPr>
          <w:p w14:paraId="0FC857A0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</w:tr>
      <w:tr w:rsidR="00B91851" w:rsidRPr="00BB3214" w14:paraId="516C4AFB" w14:textId="77777777" w:rsidTr="00AB2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59B96" w14:textId="77777777" w:rsidR="00B91851" w:rsidRPr="00B778CF" w:rsidRDefault="00B91851" w:rsidP="00AB29A9">
            <w:pPr>
              <w:jc w:val="both"/>
              <w:rPr>
                <w:rFonts w:ascii="Arial" w:eastAsia="맑은 고딕" w:hAnsi="Arial" w:cs="Arial"/>
                <w:b w:val="0"/>
                <w:bCs w:val="0"/>
                <w:color w:val="000000"/>
                <w:sz w:val="28"/>
                <w:szCs w:val="20"/>
                <w:lang w:eastAsia="ko-KR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DE9399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D120B5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658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DE0AE94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9609AD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58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9FE2E9B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4EB46B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</w:tr>
      <w:tr w:rsidR="00B91851" w:rsidRPr="00BB3214" w14:paraId="0AC1F75D" w14:textId="77777777" w:rsidTr="00AB2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855E6B" w14:textId="77777777" w:rsidR="00B91851" w:rsidRPr="00B778CF" w:rsidRDefault="00B91851" w:rsidP="00AB29A9">
            <w:pPr>
              <w:jc w:val="both"/>
              <w:rPr>
                <w:rFonts w:ascii="Arial" w:eastAsia="맑은 고딕" w:hAnsi="Arial" w:cs="Arial"/>
                <w:b w:val="0"/>
                <w:bCs w:val="0"/>
                <w:color w:val="000000"/>
                <w:sz w:val="28"/>
                <w:szCs w:val="20"/>
                <w:lang w:eastAsia="ko-KR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84038B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88A8B7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5BD3751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FFF92A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450698D3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21A4F4" w14:textId="77777777" w:rsidR="00B91851" w:rsidRPr="00B778CF" w:rsidRDefault="00B91851" w:rsidP="00AB29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</w:rPr>
            </w:pPr>
          </w:p>
        </w:tc>
      </w:tr>
    </w:tbl>
    <w:p w14:paraId="4E3B72A4" w14:textId="77777777" w:rsidR="00B91851" w:rsidRPr="00BB3214" w:rsidRDefault="00B91851" w:rsidP="00B91851">
      <w:pPr>
        <w:rPr>
          <w:rFonts w:ascii="맑은 고딕" w:eastAsia="맑은 고딕" w:hAnsi="맑은 고딕"/>
          <w:sz w:val="16"/>
          <w:szCs w:val="16"/>
          <w:lang w:eastAsia="ko-KR"/>
        </w:rPr>
      </w:pPr>
    </w:p>
    <w:tbl>
      <w:tblPr>
        <w:tblStyle w:val="10"/>
        <w:tblW w:w="1076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134"/>
        <w:gridCol w:w="1134"/>
        <w:gridCol w:w="2126"/>
        <w:gridCol w:w="3820"/>
      </w:tblGrid>
      <w:tr w:rsidR="00B91851" w:rsidRPr="00BB3214" w14:paraId="64D688BD" w14:textId="77777777" w:rsidTr="00AB29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6" w:type="dxa"/>
            <w:gridSpan w:val="5"/>
            <w:tcBorders>
              <w:bottom w:val="single" w:sz="4" w:space="0" w:color="auto"/>
            </w:tcBorders>
            <w:vAlign w:val="center"/>
          </w:tcPr>
          <w:p w14:paraId="59A9DED5" w14:textId="77777777" w:rsidR="00B91851" w:rsidRPr="00BB3214" w:rsidRDefault="00B91851" w:rsidP="00AB29A9">
            <w:pPr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B3214"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 xml:space="preserve">5. </w:t>
            </w:r>
            <w:r>
              <w:rPr>
                <w:rFonts w:ascii="맑은 고딕" w:eastAsia="맑은 고딕" w:hAnsi="맑은 고딕" w:hint="eastAsia"/>
                <w:color w:val="08427E" w:themeColor="accent2"/>
                <w:sz w:val="20"/>
                <w:szCs w:val="20"/>
                <w:lang w:eastAsia="ko-KR"/>
              </w:rPr>
              <w:t>M</w:t>
            </w:r>
            <w:r>
              <w:rPr>
                <w:rFonts w:ascii="맑은 고딕" w:eastAsia="맑은 고딕" w:hAnsi="맑은 고딕"/>
                <w:color w:val="08427E" w:themeColor="accent2"/>
                <w:sz w:val="20"/>
                <w:szCs w:val="20"/>
                <w:lang w:eastAsia="ko-KR"/>
              </w:rPr>
              <w:t>ilitary Service</w:t>
            </w:r>
          </w:p>
        </w:tc>
      </w:tr>
      <w:tr w:rsidR="00B91851" w:rsidRPr="00BB3214" w14:paraId="7DE8BD91" w14:textId="77777777" w:rsidTr="00AB2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548A210" w14:textId="77777777" w:rsidR="00B91851" w:rsidRPr="00BB3214" w:rsidRDefault="00B91851" w:rsidP="00AB29A9">
            <w:pPr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Service Completion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7E0CC4" w14:textId="77777777" w:rsidR="00B91851" w:rsidRPr="00BB3214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Military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4BC8395" w14:textId="77777777" w:rsidR="00B91851" w:rsidRPr="00BB3214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Position</w:t>
            </w: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F10D6CD" w14:textId="77777777" w:rsidR="00B91851" w:rsidRPr="00BB3214" w:rsidRDefault="00B91851" w:rsidP="00AB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 xml:space="preserve">Service </w:t>
            </w:r>
            <w:r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>Period</w:t>
            </w:r>
          </w:p>
        </w:tc>
        <w:tc>
          <w:tcPr>
            <w:tcW w:w="3820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40D50FD" w14:textId="77777777" w:rsidR="00B91851" w:rsidRPr="00BB3214" w:rsidRDefault="00B91851" w:rsidP="00AB2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E</w:t>
            </w:r>
            <w:r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>xemption Reasons</w:t>
            </w:r>
          </w:p>
        </w:tc>
      </w:tr>
      <w:tr w:rsidR="00B91851" w:rsidRPr="00BB3214" w14:paraId="639F3703" w14:textId="77777777" w:rsidTr="00AB2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BD64B3" w14:textId="77777777" w:rsidR="00B91851" w:rsidRPr="00B778CF" w:rsidRDefault="00B91851" w:rsidP="00AB29A9">
            <w:pPr>
              <w:jc w:val="both"/>
              <w:rPr>
                <w:rFonts w:ascii="Arial" w:eastAsia="맑은 고딕" w:hAnsi="Arial" w:cs="Arial"/>
                <w:bCs w:val="0"/>
                <w:color w:val="000000"/>
                <w:sz w:val="28"/>
                <w:szCs w:val="20"/>
                <w:lang w:eastAsia="ko-K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D1F23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306212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/>
                <w:sz w:val="28"/>
                <w:szCs w:val="20"/>
                <w:lang w:eastAsia="ko-KR"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2F3D02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  <w:tc>
          <w:tcPr>
            <w:tcW w:w="3820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64441DA" w14:textId="77777777" w:rsidR="00B91851" w:rsidRPr="00B778CF" w:rsidRDefault="00B91851" w:rsidP="00AB29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8"/>
                <w:szCs w:val="20"/>
                <w:lang w:eastAsia="ko-KR"/>
              </w:rPr>
            </w:pPr>
          </w:p>
        </w:tc>
      </w:tr>
    </w:tbl>
    <w:p w14:paraId="2750CF45" w14:textId="49AA7C5D" w:rsidR="00B91851" w:rsidRPr="00BB3214" w:rsidRDefault="00B91851" w:rsidP="00B91851">
      <w:pPr>
        <w:spacing w:line="360" w:lineRule="auto"/>
        <w:rPr>
          <w:rFonts w:ascii="맑은 고딕" w:eastAsia="맑은 고딕" w:hAnsi="맑은 고딕"/>
          <w:sz w:val="22"/>
          <w:lang w:eastAsia="ko-KR"/>
        </w:rPr>
      </w:pPr>
      <w:r w:rsidRPr="00BB3214">
        <w:rPr>
          <w:rFonts w:ascii="맑은 고딕" w:eastAsia="맑은 고딕" w:hAnsi="맑은 고딕"/>
          <w:b/>
          <w:sz w:val="40"/>
          <w:lang w:eastAsia="ko-KR"/>
        </w:rPr>
        <w:lastRenderedPageBreak/>
        <w:t>Cover letter</w:t>
      </w:r>
    </w:p>
    <w:tbl>
      <w:tblPr>
        <w:tblStyle w:val="6"/>
        <w:tblW w:w="10756" w:type="dxa"/>
        <w:tblBorders>
          <w:top w:val="double" w:sz="4" w:space="0" w:color="auto"/>
          <w:bottom w:val="double" w:sz="4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756"/>
      </w:tblGrid>
      <w:tr w:rsidR="00B91851" w:rsidRPr="00BB3214" w14:paraId="18161B18" w14:textId="77777777" w:rsidTr="00AB29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6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622C40EA" w14:textId="52987739" w:rsidR="00B91851" w:rsidRDefault="00B91851" w:rsidP="00AB29A9">
            <w:pP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Please describe your experiences and career in detail in relation to the job you apply for.</w:t>
            </w:r>
          </w:p>
          <w:p w14:paraId="56C32959" w14:textId="07ED0196" w:rsidR="00B91851" w:rsidRPr="00DE41CD" w:rsidRDefault="00B91851" w:rsidP="00B713E0">
            <w: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If you have any additional information to share with us, fill out the page below </w:t>
            </w:r>
            <w:r>
              <w:rPr>
                <w:rFonts w:ascii="Calibri" w:hAnsi="Calibri"/>
                <w:color w:val="000000"/>
              </w:rPr>
              <w:t>at your discretion</w:t>
            </w:r>
            <w: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bookmarkStart w:id="0" w:name="_GoBack"/>
            <w:bookmarkEnd w:id="0"/>
          </w:p>
        </w:tc>
      </w:tr>
      <w:tr w:rsidR="00B91851" w:rsidRPr="00BB3214" w14:paraId="3C5B55C9" w14:textId="77777777" w:rsidTr="00AB2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6" w:type="dxa"/>
            <w:shd w:val="clear" w:color="auto" w:fill="FFFFFF" w:themeFill="background1"/>
          </w:tcPr>
          <w:p w14:paraId="7746FE91" w14:textId="77777777" w:rsidR="00B91851" w:rsidRDefault="00B91851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353172A2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2BF57D10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62BE8068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46547FCA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026F52C6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2E93D1DC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76AE68DF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54D01A48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3C319174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2575399F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344C91A9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2EC09BC0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3426EFF1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328ABDB6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570D3260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56404BE2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3FC67A8C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7991EA25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1E976715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31CE07CC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125D9626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2BBABF6B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7BEDC8A9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53A87576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61D84C2B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67B76CF1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10ECF941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4336CDAA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164EBDB0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5BABA48F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60AB9842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0DE6C2FD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4611B868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00426C4F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1AE25BD2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6D7D4E38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6E8EF9D6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7B883803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7D96E681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3457837D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02531B45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5D7FC51A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69B2C510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2D51145E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04647004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2DF3B43C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73F209F1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782A35DF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23C41C29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4811FD2A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076B656D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76CEC92D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6869853A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312680AF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5B6A77CC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340560FE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295EBFA9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63709A70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26633959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644B103D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5F6AC574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188806D5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3F6C0B8E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5307CBE0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1980F3BE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346026C8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57193DB8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4EE192FC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629442F0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79C1CBF8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567FE306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34D46A21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1DBF0A0E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5451F0CD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6FA67DFE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58439754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13F7E047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71D9DFDA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20957A88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2747B39F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6489861D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003EE68B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2EBD7EA9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05F6120F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722DE347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01ED8B53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2130B8F1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51980D07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60A7FA39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57F97C4A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7A97F8D0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2BB0DE23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4B4C2EAA" w14:textId="77777777" w:rsid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  <w:p w14:paraId="231A2071" w14:textId="71446678" w:rsidR="00B713E0" w:rsidRPr="00B713E0" w:rsidRDefault="00B713E0" w:rsidP="00AB29A9">
            <w:pPr>
              <w:rPr>
                <w:rFonts w:ascii="Arial" w:eastAsia="맑은 고딕" w:hAnsi="Arial" w:cs="Arial"/>
                <w:b w:val="0"/>
                <w:sz w:val="22"/>
                <w:szCs w:val="22"/>
                <w:lang w:eastAsia="ko-KR"/>
              </w:rPr>
            </w:pPr>
          </w:p>
        </w:tc>
      </w:tr>
    </w:tbl>
    <w:p w14:paraId="08E67322" w14:textId="77777777" w:rsidR="00B91851" w:rsidRPr="00B91851" w:rsidRDefault="00B91851" w:rsidP="00C4458A">
      <w:pPr>
        <w:rPr>
          <w:rFonts w:ascii="맑은 고딕" w:eastAsia="맑은 고딕" w:hAnsi="맑은 고딕"/>
          <w:sz w:val="16"/>
          <w:szCs w:val="16"/>
          <w:lang w:eastAsia="ko-KR"/>
        </w:rPr>
      </w:pPr>
    </w:p>
    <w:sectPr w:rsidR="00B91851" w:rsidRPr="00B91851" w:rsidSect="00FB31C0">
      <w:headerReference w:type="default" r:id="rId8"/>
      <w:footerReference w:type="default" r:id="rId9"/>
      <w:type w:val="continuous"/>
      <w:pgSz w:w="11900" w:h="16840"/>
      <w:pgMar w:top="2268" w:right="567" w:bottom="1134" w:left="567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BAD5D" w14:textId="77777777" w:rsidR="002A7CF4" w:rsidRDefault="002A7CF4" w:rsidP="006F20EB">
      <w:r>
        <w:separator/>
      </w:r>
    </w:p>
  </w:endnote>
  <w:endnote w:type="continuationSeparator" w:id="0">
    <w:p w14:paraId="6B0A89BF" w14:textId="77777777" w:rsidR="002A7CF4" w:rsidRDefault="002A7CF4" w:rsidP="006F2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sch Office Sans">
    <w:panose1 w:val="00000000000000000000"/>
    <w:charset w:val="00"/>
    <w:family w:val="auto"/>
    <w:pitch w:val="variable"/>
    <w:sig w:usb0="A00002FF" w:usb1="0000E0DB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schSans-Regular">
    <w:altName w:val="Times New Roman"/>
    <w:panose1 w:val="00000500000000000000"/>
    <w:charset w:val="00"/>
    <w:family w:val="auto"/>
    <w:pitch w:val="variable"/>
    <w:sig w:usb0="00000001" w:usb1="00000041" w:usb2="00000000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267910"/>
      <w:docPartObj>
        <w:docPartGallery w:val="Page Numbers (Bottom of Page)"/>
        <w:docPartUnique/>
      </w:docPartObj>
    </w:sdtPr>
    <w:sdtEndPr/>
    <w:sdtContent>
      <w:p w14:paraId="72D385F6" w14:textId="1D2F900A" w:rsidR="007F6940" w:rsidRDefault="007F6940" w:rsidP="00D234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501" w:rsidRPr="00B07501">
          <w:rPr>
            <w:noProof/>
            <w:lang w:val="ko-KR" w:eastAsia="ko-KR"/>
          </w:rPr>
          <w:t>5</w:t>
        </w:r>
        <w:r>
          <w:fldChar w:fldCharType="end"/>
        </w:r>
      </w:p>
    </w:sdtContent>
  </w:sdt>
  <w:p w14:paraId="191DB4C8" w14:textId="01D8B2AE" w:rsidR="007F6940" w:rsidRPr="00EC7E77" w:rsidRDefault="007F69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4B35D" w14:textId="77777777" w:rsidR="002A7CF4" w:rsidRDefault="002A7CF4" w:rsidP="006F20EB">
      <w:r>
        <w:separator/>
      </w:r>
    </w:p>
  </w:footnote>
  <w:footnote w:type="continuationSeparator" w:id="0">
    <w:p w14:paraId="666E9F45" w14:textId="77777777" w:rsidR="002A7CF4" w:rsidRDefault="002A7CF4" w:rsidP="006F2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BAB0D" w14:textId="3AA2B286" w:rsidR="007F6940" w:rsidRDefault="007F6940">
    <w:pPr>
      <w:pStyle w:val="a4"/>
    </w:pPr>
    <w:r>
      <w:rPr>
        <w:noProof/>
        <w:lang w:eastAsia="ko-KR" w:bidi="ar-SA"/>
      </w:rPr>
      <w:drawing>
        <wp:anchor distT="0" distB="0" distL="114300" distR="114300" simplePos="0" relativeHeight="251708416" behindDoc="0" locked="0" layoutInCell="1" allowOverlap="1" wp14:anchorId="7ECEAB62" wp14:editId="763D39FD">
          <wp:simplePos x="0" y="0"/>
          <wp:positionH relativeFrom="column">
            <wp:posOffset>-343535</wp:posOffset>
          </wp:positionH>
          <wp:positionV relativeFrom="paragraph">
            <wp:posOffset>615901</wp:posOffset>
          </wp:positionV>
          <wp:extent cx="7617460" cy="186055"/>
          <wp:effectExtent l="0" t="0" r="2540" b="4445"/>
          <wp:wrapNone/>
          <wp:docPr id="28" name="Bild 53" descr="/Users/GC-033/Desktop/Bosch-Supergraph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ild 53" descr="/Users/GC-033/Desktop/Bosch-Supergraphic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7460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ko-KR" w:bidi="ar-SA"/>
      </w:rPr>
      <mc:AlternateContent>
        <mc:Choice Requires="wps">
          <w:drawing>
            <wp:anchor distT="45720" distB="45720" distL="114300" distR="114300" simplePos="0" relativeHeight="251709440" behindDoc="0" locked="0" layoutInCell="1" allowOverlap="1" wp14:anchorId="168DE93E" wp14:editId="15DC8064">
              <wp:simplePos x="0" y="0"/>
              <wp:positionH relativeFrom="margin">
                <wp:posOffset>-275639</wp:posOffset>
              </wp:positionH>
              <wp:positionV relativeFrom="paragraph">
                <wp:posOffset>-379877</wp:posOffset>
              </wp:positionV>
              <wp:extent cx="6098540" cy="956604"/>
              <wp:effectExtent l="0" t="0" r="0" b="0"/>
              <wp:wrapNone/>
              <wp:docPr id="9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8540" cy="9566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0BBDF3" w14:textId="59201B7A" w:rsidR="007F6940" w:rsidRPr="00FB31C0" w:rsidRDefault="007F6940" w:rsidP="00FB31C0">
                          <w:pPr>
                            <w:pStyle w:val="2"/>
                            <w:spacing w:before="240"/>
                            <w:rPr>
                              <w:b/>
                              <w:color w:val="006249"/>
                            </w:rPr>
                          </w:pPr>
                          <w:r w:rsidRPr="0083119F">
                            <w:rPr>
                              <w:b/>
                              <w:color w:val="006249"/>
                            </w:rPr>
                            <w:t>Bosch</w:t>
                          </w:r>
                          <w:r w:rsidR="00A35D4F">
                            <w:rPr>
                              <w:b/>
                              <w:color w:val="00624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6249"/>
                            </w:rPr>
                            <w:t>Application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8DE93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21.7pt;margin-top:-29.9pt;width:480.2pt;height:75.3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" filled="f" stroked="f">
              <v:textbox>
                <w:txbxContent>
                  <w:p w14:paraId="060BBDF3" w14:textId="59201B7A" w:rsidR="007F6940" w:rsidRPr="00FB31C0" w:rsidRDefault="007F6940" w:rsidP="00FB31C0">
                    <w:pPr>
                      <w:pStyle w:val="2"/>
                      <w:spacing w:before="240"/>
                      <w:rPr>
                        <w:b/>
                        <w:color w:val="006249"/>
                      </w:rPr>
                    </w:pPr>
                    <w:r w:rsidRPr="0083119F">
                      <w:rPr>
                        <w:b/>
                        <w:color w:val="006249"/>
                      </w:rPr>
                      <w:t>Bosch</w:t>
                    </w:r>
                    <w:r w:rsidR="00A35D4F">
                      <w:rPr>
                        <w:b/>
                        <w:color w:val="006249"/>
                      </w:rPr>
                      <w:t xml:space="preserve"> </w:t>
                    </w:r>
                    <w:r>
                      <w:rPr>
                        <w:b/>
                        <w:color w:val="006249"/>
                      </w:rPr>
                      <w:t>Application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ko-KR" w:bidi="ar-SA"/>
      </w:rPr>
      <w:drawing>
        <wp:anchor distT="0" distB="0" distL="114300" distR="114300" simplePos="0" relativeHeight="251711488" behindDoc="0" locked="0" layoutInCell="1" allowOverlap="1" wp14:anchorId="35A550BF" wp14:editId="7B8547E9">
          <wp:simplePos x="0" y="0"/>
          <wp:positionH relativeFrom="column">
            <wp:posOffset>5509895</wp:posOffset>
          </wp:positionH>
          <wp:positionV relativeFrom="paragraph">
            <wp:posOffset>-267335</wp:posOffset>
          </wp:positionV>
          <wp:extent cx="1511935" cy="334010"/>
          <wp:effectExtent l="0" t="0" r="0" b="8890"/>
          <wp:wrapNone/>
          <wp:docPr id="29" name="Bild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5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42FF"/>
    <w:multiLevelType w:val="hybridMultilevel"/>
    <w:tmpl w:val="E00A5F3A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903B3"/>
    <w:multiLevelType w:val="hybridMultilevel"/>
    <w:tmpl w:val="DF264B16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064C3"/>
    <w:multiLevelType w:val="hybridMultilevel"/>
    <w:tmpl w:val="7EBA2C82"/>
    <w:lvl w:ilvl="0" w:tplc="A6B4D6CA">
      <w:start w:val="1"/>
      <w:numFmt w:val="decimal"/>
      <w:lvlText w:val="%1."/>
      <w:lvlJc w:val="left"/>
      <w:pPr>
        <w:ind w:left="760" w:hanging="360"/>
      </w:pPr>
      <w:rPr>
        <w:rFonts w:cs="Tahoma"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9C554CB"/>
    <w:multiLevelType w:val="hybridMultilevel"/>
    <w:tmpl w:val="50D69058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93326"/>
    <w:multiLevelType w:val="hybridMultilevel"/>
    <w:tmpl w:val="E9FE63A2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A7F0F"/>
    <w:multiLevelType w:val="hybridMultilevel"/>
    <w:tmpl w:val="E57E95B6"/>
    <w:lvl w:ilvl="0" w:tplc="EF845C1E">
      <w:start w:val="1"/>
      <w:numFmt w:val="bullet"/>
      <w:pStyle w:val="Aufzhlung1Ebene"/>
      <w:lvlText w:val=""/>
      <w:lvlJc w:val="left"/>
      <w:pPr>
        <w:ind w:left="340" w:hanging="142"/>
      </w:pPr>
      <w:rPr>
        <w:rFonts w:ascii="Wingdings 3" w:hAnsi="Wingdings 3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A4262"/>
    <w:multiLevelType w:val="hybridMultilevel"/>
    <w:tmpl w:val="E1622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32A49"/>
    <w:multiLevelType w:val="hybridMultilevel"/>
    <w:tmpl w:val="FBD4A422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77C67"/>
    <w:multiLevelType w:val="hybridMultilevel"/>
    <w:tmpl w:val="5D0E4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A2B5D"/>
    <w:multiLevelType w:val="hybridMultilevel"/>
    <w:tmpl w:val="5D0E4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9254D"/>
    <w:multiLevelType w:val="hybridMultilevel"/>
    <w:tmpl w:val="1ED891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20F2B"/>
    <w:multiLevelType w:val="hybridMultilevel"/>
    <w:tmpl w:val="7AFA59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B1E53"/>
    <w:multiLevelType w:val="hybridMultilevel"/>
    <w:tmpl w:val="16F65554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F6133"/>
    <w:multiLevelType w:val="hybridMultilevel"/>
    <w:tmpl w:val="682E2B42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E1153"/>
    <w:multiLevelType w:val="hybridMultilevel"/>
    <w:tmpl w:val="6F7E9B90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A6B8D"/>
    <w:multiLevelType w:val="hybridMultilevel"/>
    <w:tmpl w:val="96A6F07C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F6585"/>
    <w:multiLevelType w:val="hybridMultilevel"/>
    <w:tmpl w:val="4FCE07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3173C"/>
    <w:multiLevelType w:val="hybridMultilevel"/>
    <w:tmpl w:val="53E26D10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E1525"/>
    <w:multiLevelType w:val="hybridMultilevel"/>
    <w:tmpl w:val="E2883FFE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A0D64"/>
    <w:multiLevelType w:val="hybridMultilevel"/>
    <w:tmpl w:val="9884762C"/>
    <w:lvl w:ilvl="0" w:tplc="01E865DC">
      <w:start w:val="1"/>
      <w:numFmt w:val="bullet"/>
      <w:pStyle w:val="Aufzhlung2Ebene"/>
      <w:lvlText w:val="–"/>
      <w:lvlJc w:val="left"/>
      <w:pPr>
        <w:ind w:left="340" w:hanging="142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F7489"/>
    <w:multiLevelType w:val="hybridMultilevel"/>
    <w:tmpl w:val="3AF4ED24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6686C"/>
    <w:multiLevelType w:val="hybridMultilevel"/>
    <w:tmpl w:val="D28A7290"/>
    <w:lvl w:ilvl="0" w:tplc="0360E6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D137AB"/>
    <w:multiLevelType w:val="hybridMultilevel"/>
    <w:tmpl w:val="D05633F0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84BDD"/>
    <w:multiLevelType w:val="hybridMultilevel"/>
    <w:tmpl w:val="76EE0E36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32D70"/>
    <w:multiLevelType w:val="hybridMultilevel"/>
    <w:tmpl w:val="962452E8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713C3F"/>
    <w:multiLevelType w:val="hybridMultilevel"/>
    <w:tmpl w:val="0CD6D00E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C9659C"/>
    <w:multiLevelType w:val="hybridMultilevel"/>
    <w:tmpl w:val="E1622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F502F7"/>
    <w:multiLevelType w:val="hybridMultilevel"/>
    <w:tmpl w:val="5B5E7AA6"/>
    <w:lvl w:ilvl="0" w:tplc="9CBEAA8C">
      <w:start w:val="1"/>
      <w:numFmt w:val="decimal"/>
      <w:pStyle w:val="Funote"/>
      <w:lvlText w:val="%1"/>
      <w:lvlJc w:val="left"/>
      <w:pPr>
        <w:ind w:left="284" w:hanging="284"/>
      </w:pPr>
      <w:rPr>
        <w:rFonts w:ascii="Bosch Office Sans" w:hAnsi="Bosch Office Sans" w:hint="default"/>
        <w:b w:val="0"/>
        <w:i w:val="0"/>
        <w:caps w:val="0"/>
        <w:strike w:val="0"/>
        <w:dstrike w:val="0"/>
        <w:vanish w:val="0"/>
        <w:color w:val="000000"/>
        <w:sz w:val="14"/>
        <w:vertAlign w:val="superscrip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3717A"/>
    <w:multiLevelType w:val="hybridMultilevel"/>
    <w:tmpl w:val="51EA0B14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A02329"/>
    <w:multiLevelType w:val="hybridMultilevel"/>
    <w:tmpl w:val="07160F8C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625A5"/>
    <w:multiLevelType w:val="hybridMultilevel"/>
    <w:tmpl w:val="CFBA9E46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9A4509"/>
    <w:multiLevelType w:val="hybridMultilevel"/>
    <w:tmpl w:val="677088D0"/>
    <w:lvl w:ilvl="0" w:tplc="40845D3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7"/>
  </w:num>
  <w:num w:numId="4">
    <w:abstractNumId w:val="18"/>
  </w:num>
  <w:num w:numId="5">
    <w:abstractNumId w:val="10"/>
  </w:num>
  <w:num w:numId="6">
    <w:abstractNumId w:val="25"/>
  </w:num>
  <w:num w:numId="7">
    <w:abstractNumId w:val="7"/>
  </w:num>
  <w:num w:numId="8">
    <w:abstractNumId w:val="24"/>
  </w:num>
  <w:num w:numId="9">
    <w:abstractNumId w:val="13"/>
  </w:num>
  <w:num w:numId="10">
    <w:abstractNumId w:val="15"/>
  </w:num>
  <w:num w:numId="11">
    <w:abstractNumId w:val="29"/>
  </w:num>
  <w:num w:numId="12">
    <w:abstractNumId w:val="17"/>
  </w:num>
  <w:num w:numId="13">
    <w:abstractNumId w:val="0"/>
  </w:num>
  <w:num w:numId="14">
    <w:abstractNumId w:val="14"/>
  </w:num>
  <w:num w:numId="15">
    <w:abstractNumId w:val="4"/>
  </w:num>
  <w:num w:numId="16">
    <w:abstractNumId w:val="23"/>
  </w:num>
  <w:num w:numId="17">
    <w:abstractNumId w:val="28"/>
  </w:num>
  <w:num w:numId="18">
    <w:abstractNumId w:val="30"/>
  </w:num>
  <w:num w:numId="19">
    <w:abstractNumId w:val="1"/>
  </w:num>
  <w:num w:numId="20">
    <w:abstractNumId w:val="3"/>
  </w:num>
  <w:num w:numId="21">
    <w:abstractNumId w:val="12"/>
  </w:num>
  <w:num w:numId="22">
    <w:abstractNumId w:val="31"/>
  </w:num>
  <w:num w:numId="23">
    <w:abstractNumId w:val="20"/>
  </w:num>
  <w:num w:numId="24">
    <w:abstractNumId w:val="22"/>
  </w:num>
  <w:num w:numId="25">
    <w:abstractNumId w:val="16"/>
  </w:num>
  <w:num w:numId="26">
    <w:abstractNumId w:val="11"/>
  </w:num>
  <w:num w:numId="27">
    <w:abstractNumId w:val="6"/>
  </w:num>
  <w:num w:numId="28">
    <w:abstractNumId w:val="26"/>
  </w:num>
  <w:num w:numId="29">
    <w:abstractNumId w:val="21"/>
  </w:num>
  <w:num w:numId="30">
    <w:abstractNumId w:val="8"/>
  </w:num>
  <w:num w:numId="31">
    <w:abstractNumId w:val="9"/>
  </w:num>
  <w:num w:numId="32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ko-KR" w:vendorID="64" w:dllVersion="131077" w:nlCheck="1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8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EB"/>
    <w:rsid w:val="00005788"/>
    <w:rsid w:val="00005A46"/>
    <w:rsid w:val="00006728"/>
    <w:rsid w:val="00007994"/>
    <w:rsid w:val="00007E10"/>
    <w:rsid w:val="000111D0"/>
    <w:rsid w:val="00011D53"/>
    <w:rsid w:val="00011F85"/>
    <w:rsid w:val="0001406C"/>
    <w:rsid w:val="00015141"/>
    <w:rsid w:val="00020229"/>
    <w:rsid w:val="00020D23"/>
    <w:rsid w:val="00021A37"/>
    <w:rsid w:val="00030501"/>
    <w:rsid w:val="0003679D"/>
    <w:rsid w:val="00037C67"/>
    <w:rsid w:val="00041A88"/>
    <w:rsid w:val="0004261D"/>
    <w:rsid w:val="000439DB"/>
    <w:rsid w:val="00051358"/>
    <w:rsid w:val="00053543"/>
    <w:rsid w:val="000565DC"/>
    <w:rsid w:val="00060CE2"/>
    <w:rsid w:val="0006532C"/>
    <w:rsid w:val="00066C1E"/>
    <w:rsid w:val="00067AF0"/>
    <w:rsid w:val="00071CD6"/>
    <w:rsid w:val="00073FA9"/>
    <w:rsid w:val="00076789"/>
    <w:rsid w:val="00085E99"/>
    <w:rsid w:val="0009156F"/>
    <w:rsid w:val="00094286"/>
    <w:rsid w:val="000A3476"/>
    <w:rsid w:val="000A3F54"/>
    <w:rsid w:val="000A72E3"/>
    <w:rsid w:val="000A7A36"/>
    <w:rsid w:val="000B0123"/>
    <w:rsid w:val="000B2833"/>
    <w:rsid w:val="000B5AEB"/>
    <w:rsid w:val="000B7EF9"/>
    <w:rsid w:val="000C0AC8"/>
    <w:rsid w:val="000C6166"/>
    <w:rsid w:val="000E5C12"/>
    <w:rsid w:val="000F19EF"/>
    <w:rsid w:val="000F29BD"/>
    <w:rsid w:val="000F2CBF"/>
    <w:rsid w:val="000F5E0C"/>
    <w:rsid w:val="000F7C5F"/>
    <w:rsid w:val="000F7F98"/>
    <w:rsid w:val="001029ED"/>
    <w:rsid w:val="00103A03"/>
    <w:rsid w:val="001052E8"/>
    <w:rsid w:val="00106270"/>
    <w:rsid w:val="0011257E"/>
    <w:rsid w:val="00114D7C"/>
    <w:rsid w:val="00117057"/>
    <w:rsid w:val="00121151"/>
    <w:rsid w:val="00123F65"/>
    <w:rsid w:val="00125A2E"/>
    <w:rsid w:val="001260F1"/>
    <w:rsid w:val="0013352B"/>
    <w:rsid w:val="00133C19"/>
    <w:rsid w:val="00140586"/>
    <w:rsid w:val="00145C65"/>
    <w:rsid w:val="00157105"/>
    <w:rsid w:val="00160B8A"/>
    <w:rsid w:val="00165A68"/>
    <w:rsid w:val="00172403"/>
    <w:rsid w:val="001814A2"/>
    <w:rsid w:val="00184F0B"/>
    <w:rsid w:val="00190718"/>
    <w:rsid w:val="001909BF"/>
    <w:rsid w:val="00191B3B"/>
    <w:rsid w:val="00192965"/>
    <w:rsid w:val="00194E0B"/>
    <w:rsid w:val="001954C2"/>
    <w:rsid w:val="00195812"/>
    <w:rsid w:val="001A4661"/>
    <w:rsid w:val="001A63F6"/>
    <w:rsid w:val="001A78DD"/>
    <w:rsid w:val="001B2B8A"/>
    <w:rsid w:val="001B2E88"/>
    <w:rsid w:val="001B54B7"/>
    <w:rsid w:val="001C0FAA"/>
    <w:rsid w:val="001C38F8"/>
    <w:rsid w:val="001D7E3D"/>
    <w:rsid w:val="001E2B27"/>
    <w:rsid w:val="001E2FA0"/>
    <w:rsid w:val="001E3673"/>
    <w:rsid w:val="001E36D3"/>
    <w:rsid w:val="001E3CFC"/>
    <w:rsid w:val="001E453F"/>
    <w:rsid w:val="001E4C26"/>
    <w:rsid w:val="001E528D"/>
    <w:rsid w:val="001E602F"/>
    <w:rsid w:val="001E77EC"/>
    <w:rsid w:val="001F29AC"/>
    <w:rsid w:val="001F2F9E"/>
    <w:rsid w:val="001F7689"/>
    <w:rsid w:val="0020020A"/>
    <w:rsid w:val="00201B63"/>
    <w:rsid w:val="00203630"/>
    <w:rsid w:val="00204C9B"/>
    <w:rsid w:val="00207F81"/>
    <w:rsid w:val="00212E60"/>
    <w:rsid w:val="00213B83"/>
    <w:rsid w:val="002164B1"/>
    <w:rsid w:val="0022366A"/>
    <w:rsid w:val="0022567B"/>
    <w:rsid w:val="002265C9"/>
    <w:rsid w:val="00227C5F"/>
    <w:rsid w:val="002368FD"/>
    <w:rsid w:val="00237DAB"/>
    <w:rsid w:val="002456AF"/>
    <w:rsid w:val="0024681C"/>
    <w:rsid w:val="00246EDC"/>
    <w:rsid w:val="00251031"/>
    <w:rsid w:val="002556DA"/>
    <w:rsid w:val="002566AE"/>
    <w:rsid w:val="00263680"/>
    <w:rsid w:val="00263F6C"/>
    <w:rsid w:val="00265072"/>
    <w:rsid w:val="00266146"/>
    <w:rsid w:val="002670CE"/>
    <w:rsid w:val="002737B8"/>
    <w:rsid w:val="00274481"/>
    <w:rsid w:val="00285E8E"/>
    <w:rsid w:val="0029372B"/>
    <w:rsid w:val="00295525"/>
    <w:rsid w:val="002A0886"/>
    <w:rsid w:val="002A3216"/>
    <w:rsid w:val="002A3ACA"/>
    <w:rsid w:val="002A6668"/>
    <w:rsid w:val="002A7617"/>
    <w:rsid w:val="002A7CF4"/>
    <w:rsid w:val="002B1D15"/>
    <w:rsid w:val="002B27A4"/>
    <w:rsid w:val="002B41B5"/>
    <w:rsid w:val="002B4D90"/>
    <w:rsid w:val="002B7A71"/>
    <w:rsid w:val="002C1F41"/>
    <w:rsid w:val="002C2293"/>
    <w:rsid w:val="002C3FE7"/>
    <w:rsid w:val="002C634D"/>
    <w:rsid w:val="002D3BE1"/>
    <w:rsid w:val="002E1D00"/>
    <w:rsid w:val="002F574C"/>
    <w:rsid w:val="003014B8"/>
    <w:rsid w:val="00302114"/>
    <w:rsid w:val="003069F4"/>
    <w:rsid w:val="00306B82"/>
    <w:rsid w:val="00326558"/>
    <w:rsid w:val="0033219F"/>
    <w:rsid w:val="0033721D"/>
    <w:rsid w:val="0034017A"/>
    <w:rsid w:val="00345341"/>
    <w:rsid w:val="00345918"/>
    <w:rsid w:val="00350834"/>
    <w:rsid w:val="00352849"/>
    <w:rsid w:val="00355D3F"/>
    <w:rsid w:val="00362128"/>
    <w:rsid w:val="003639C1"/>
    <w:rsid w:val="00363B52"/>
    <w:rsid w:val="00363F8B"/>
    <w:rsid w:val="00366615"/>
    <w:rsid w:val="0036697E"/>
    <w:rsid w:val="00377091"/>
    <w:rsid w:val="00391FD0"/>
    <w:rsid w:val="003927FE"/>
    <w:rsid w:val="0039623F"/>
    <w:rsid w:val="003A1246"/>
    <w:rsid w:val="003A3A1B"/>
    <w:rsid w:val="003B15FE"/>
    <w:rsid w:val="003B30DF"/>
    <w:rsid w:val="003B773A"/>
    <w:rsid w:val="003B7FC7"/>
    <w:rsid w:val="003C6DA6"/>
    <w:rsid w:val="003D210C"/>
    <w:rsid w:val="003D5BBA"/>
    <w:rsid w:val="003D6442"/>
    <w:rsid w:val="003F2B7D"/>
    <w:rsid w:val="003F573C"/>
    <w:rsid w:val="00403CFE"/>
    <w:rsid w:val="004061CD"/>
    <w:rsid w:val="004076BB"/>
    <w:rsid w:val="00407CAE"/>
    <w:rsid w:val="00411B32"/>
    <w:rsid w:val="004170E8"/>
    <w:rsid w:val="00421613"/>
    <w:rsid w:val="0042719B"/>
    <w:rsid w:val="00427DC1"/>
    <w:rsid w:val="004319E0"/>
    <w:rsid w:val="00432E44"/>
    <w:rsid w:val="00442171"/>
    <w:rsid w:val="00443A34"/>
    <w:rsid w:val="00456B76"/>
    <w:rsid w:val="00464C85"/>
    <w:rsid w:val="004737EB"/>
    <w:rsid w:val="00474007"/>
    <w:rsid w:val="004760DC"/>
    <w:rsid w:val="004801BA"/>
    <w:rsid w:val="004805F0"/>
    <w:rsid w:val="00480E70"/>
    <w:rsid w:val="00491578"/>
    <w:rsid w:val="00494B34"/>
    <w:rsid w:val="004968DA"/>
    <w:rsid w:val="0049716B"/>
    <w:rsid w:val="004975B5"/>
    <w:rsid w:val="0049769D"/>
    <w:rsid w:val="004A09F1"/>
    <w:rsid w:val="004A1029"/>
    <w:rsid w:val="004A6FD0"/>
    <w:rsid w:val="004B269B"/>
    <w:rsid w:val="004B3E58"/>
    <w:rsid w:val="004C0B3E"/>
    <w:rsid w:val="004C1E1F"/>
    <w:rsid w:val="004C2635"/>
    <w:rsid w:val="004C4A2B"/>
    <w:rsid w:val="004C4B78"/>
    <w:rsid w:val="004C6D7A"/>
    <w:rsid w:val="004C6E45"/>
    <w:rsid w:val="004C7F08"/>
    <w:rsid w:val="004D062E"/>
    <w:rsid w:val="004D19B6"/>
    <w:rsid w:val="004D4EE7"/>
    <w:rsid w:val="004D70A9"/>
    <w:rsid w:val="004D74E9"/>
    <w:rsid w:val="004E08CE"/>
    <w:rsid w:val="004E2AC1"/>
    <w:rsid w:val="004E2BA2"/>
    <w:rsid w:val="004E3C3E"/>
    <w:rsid w:val="004E65E5"/>
    <w:rsid w:val="004F285C"/>
    <w:rsid w:val="004F3429"/>
    <w:rsid w:val="004F4932"/>
    <w:rsid w:val="004F6EB1"/>
    <w:rsid w:val="00500269"/>
    <w:rsid w:val="00502FB4"/>
    <w:rsid w:val="00512A39"/>
    <w:rsid w:val="0051346A"/>
    <w:rsid w:val="00513E93"/>
    <w:rsid w:val="00517F51"/>
    <w:rsid w:val="00520A94"/>
    <w:rsid w:val="00521785"/>
    <w:rsid w:val="005249C7"/>
    <w:rsid w:val="00530DC8"/>
    <w:rsid w:val="00532911"/>
    <w:rsid w:val="005354FE"/>
    <w:rsid w:val="0054316A"/>
    <w:rsid w:val="0055015F"/>
    <w:rsid w:val="0055401F"/>
    <w:rsid w:val="00554419"/>
    <w:rsid w:val="00564FC4"/>
    <w:rsid w:val="005656A5"/>
    <w:rsid w:val="0057257E"/>
    <w:rsid w:val="0057350A"/>
    <w:rsid w:val="00576CFB"/>
    <w:rsid w:val="00586BDA"/>
    <w:rsid w:val="00593A48"/>
    <w:rsid w:val="0059402D"/>
    <w:rsid w:val="005946CF"/>
    <w:rsid w:val="00597522"/>
    <w:rsid w:val="005A4FF2"/>
    <w:rsid w:val="005B4CBA"/>
    <w:rsid w:val="005B50F9"/>
    <w:rsid w:val="005C5A41"/>
    <w:rsid w:val="005D39AD"/>
    <w:rsid w:val="005D6107"/>
    <w:rsid w:val="005E4CDA"/>
    <w:rsid w:val="005F00BF"/>
    <w:rsid w:val="005F295D"/>
    <w:rsid w:val="005F3F97"/>
    <w:rsid w:val="005F47C2"/>
    <w:rsid w:val="005F772F"/>
    <w:rsid w:val="00604880"/>
    <w:rsid w:val="00605026"/>
    <w:rsid w:val="00607CD4"/>
    <w:rsid w:val="006104A5"/>
    <w:rsid w:val="00617E94"/>
    <w:rsid w:val="006207AD"/>
    <w:rsid w:val="00621111"/>
    <w:rsid w:val="0063185D"/>
    <w:rsid w:val="00633CE9"/>
    <w:rsid w:val="00634482"/>
    <w:rsid w:val="00635ABE"/>
    <w:rsid w:val="006369E9"/>
    <w:rsid w:val="00637E1F"/>
    <w:rsid w:val="006448FD"/>
    <w:rsid w:val="00646BC9"/>
    <w:rsid w:val="00647F97"/>
    <w:rsid w:val="00662036"/>
    <w:rsid w:val="00664783"/>
    <w:rsid w:val="00667471"/>
    <w:rsid w:val="0067388F"/>
    <w:rsid w:val="00675696"/>
    <w:rsid w:val="006767F0"/>
    <w:rsid w:val="00677464"/>
    <w:rsid w:val="00681030"/>
    <w:rsid w:val="00683E73"/>
    <w:rsid w:val="006952B1"/>
    <w:rsid w:val="006A3825"/>
    <w:rsid w:val="006B09AC"/>
    <w:rsid w:val="006B1218"/>
    <w:rsid w:val="006B15FD"/>
    <w:rsid w:val="006B2410"/>
    <w:rsid w:val="006B25D0"/>
    <w:rsid w:val="006B41D1"/>
    <w:rsid w:val="006C0FA8"/>
    <w:rsid w:val="006C20CF"/>
    <w:rsid w:val="006C3A00"/>
    <w:rsid w:val="006E2249"/>
    <w:rsid w:val="006E2A41"/>
    <w:rsid w:val="006E52D8"/>
    <w:rsid w:val="006F20EB"/>
    <w:rsid w:val="006F3646"/>
    <w:rsid w:val="006F5F16"/>
    <w:rsid w:val="006F6BEC"/>
    <w:rsid w:val="00700728"/>
    <w:rsid w:val="007007E5"/>
    <w:rsid w:val="00701F24"/>
    <w:rsid w:val="00705BFE"/>
    <w:rsid w:val="0072402D"/>
    <w:rsid w:val="00736CFD"/>
    <w:rsid w:val="00742732"/>
    <w:rsid w:val="0074309B"/>
    <w:rsid w:val="00746FBA"/>
    <w:rsid w:val="0075480A"/>
    <w:rsid w:val="00762549"/>
    <w:rsid w:val="00766554"/>
    <w:rsid w:val="00766FEB"/>
    <w:rsid w:val="007701F4"/>
    <w:rsid w:val="007712AC"/>
    <w:rsid w:val="00771B11"/>
    <w:rsid w:val="00773246"/>
    <w:rsid w:val="007735E6"/>
    <w:rsid w:val="0077599B"/>
    <w:rsid w:val="00780387"/>
    <w:rsid w:val="007819D8"/>
    <w:rsid w:val="0078667A"/>
    <w:rsid w:val="00792CFA"/>
    <w:rsid w:val="007A22FE"/>
    <w:rsid w:val="007A2414"/>
    <w:rsid w:val="007A7496"/>
    <w:rsid w:val="007A780F"/>
    <w:rsid w:val="007B670C"/>
    <w:rsid w:val="007B76A8"/>
    <w:rsid w:val="007C311A"/>
    <w:rsid w:val="007E398B"/>
    <w:rsid w:val="007E432F"/>
    <w:rsid w:val="007F4ED4"/>
    <w:rsid w:val="007F6940"/>
    <w:rsid w:val="007F6E69"/>
    <w:rsid w:val="00800A6C"/>
    <w:rsid w:val="008102C8"/>
    <w:rsid w:val="008126E2"/>
    <w:rsid w:val="00814C07"/>
    <w:rsid w:val="008212AD"/>
    <w:rsid w:val="00823F35"/>
    <w:rsid w:val="008260D0"/>
    <w:rsid w:val="00826712"/>
    <w:rsid w:val="0083119F"/>
    <w:rsid w:val="00836F0B"/>
    <w:rsid w:val="008417C4"/>
    <w:rsid w:val="0084362E"/>
    <w:rsid w:val="00847BDF"/>
    <w:rsid w:val="008531C8"/>
    <w:rsid w:val="00854B58"/>
    <w:rsid w:val="00855156"/>
    <w:rsid w:val="00860BA4"/>
    <w:rsid w:val="00863CD4"/>
    <w:rsid w:val="00871E46"/>
    <w:rsid w:val="00872879"/>
    <w:rsid w:val="00874828"/>
    <w:rsid w:val="0088676F"/>
    <w:rsid w:val="00887013"/>
    <w:rsid w:val="0089391A"/>
    <w:rsid w:val="0089674A"/>
    <w:rsid w:val="00897A84"/>
    <w:rsid w:val="008A1843"/>
    <w:rsid w:val="008A32E4"/>
    <w:rsid w:val="008A3E86"/>
    <w:rsid w:val="008B3E51"/>
    <w:rsid w:val="008B6A1A"/>
    <w:rsid w:val="008B7732"/>
    <w:rsid w:val="008C4AEC"/>
    <w:rsid w:val="008C7AC1"/>
    <w:rsid w:val="008D08B3"/>
    <w:rsid w:val="008D0F09"/>
    <w:rsid w:val="008D1597"/>
    <w:rsid w:val="008D4D1D"/>
    <w:rsid w:val="008D5E03"/>
    <w:rsid w:val="008D70B8"/>
    <w:rsid w:val="008D77C9"/>
    <w:rsid w:val="008E1FD4"/>
    <w:rsid w:val="008E3D6C"/>
    <w:rsid w:val="008E4C57"/>
    <w:rsid w:val="008E5308"/>
    <w:rsid w:val="008F09A5"/>
    <w:rsid w:val="008F0AB6"/>
    <w:rsid w:val="008F57F6"/>
    <w:rsid w:val="008F7487"/>
    <w:rsid w:val="009078E8"/>
    <w:rsid w:val="00911750"/>
    <w:rsid w:val="00913254"/>
    <w:rsid w:val="0091360D"/>
    <w:rsid w:val="00932B32"/>
    <w:rsid w:val="009360C0"/>
    <w:rsid w:val="00940F7D"/>
    <w:rsid w:val="00942777"/>
    <w:rsid w:val="009632C0"/>
    <w:rsid w:val="00963F1D"/>
    <w:rsid w:val="00965104"/>
    <w:rsid w:val="0096578E"/>
    <w:rsid w:val="00967CD7"/>
    <w:rsid w:val="009701D8"/>
    <w:rsid w:val="009804A4"/>
    <w:rsid w:val="009807A9"/>
    <w:rsid w:val="00986490"/>
    <w:rsid w:val="00991F61"/>
    <w:rsid w:val="009A052A"/>
    <w:rsid w:val="009A1887"/>
    <w:rsid w:val="009A468B"/>
    <w:rsid w:val="009A4C71"/>
    <w:rsid w:val="009A5C85"/>
    <w:rsid w:val="009B5554"/>
    <w:rsid w:val="009C1876"/>
    <w:rsid w:val="009C54F2"/>
    <w:rsid w:val="009C6CBD"/>
    <w:rsid w:val="009D17C7"/>
    <w:rsid w:val="009D4ED0"/>
    <w:rsid w:val="009F2518"/>
    <w:rsid w:val="009F4068"/>
    <w:rsid w:val="009F520F"/>
    <w:rsid w:val="009F58C2"/>
    <w:rsid w:val="009F7646"/>
    <w:rsid w:val="00A04F48"/>
    <w:rsid w:val="00A0520A"/>
    <w:rsid w:val="00A16C81"/>
    <w:rsid w:val="00A24739"/>
    <w:rsid w:val="00A25024"/>
    <w:rsid w:val="00A26597"/>
    <w:rsid w:val="00A35545"/>
    <w:rsid w:val="00A35C2A"/>
    <w:rsid w:val="00A35D4F"/>
    <w:rsid w:val="00A4031A"/>
    <w:rsid w:val="00A403FC"/>
    <w:rsid w:val="00A410EF"/>
    <w:rsid w:val="00A41269"/>
    <w:rsid w:val="00A475FB"/>
    <w:rsid w:val="00A519B6"/>
    <w:rsid w:val="00A52BC7"/>
    <w:rsid w:val="00A5792A"/>
    <w:rsid w:val="00A609F8"/>
    <w:rsid w:val="00A617D9"/>
    <w:rsid w:val="00A66507"/>
    <w:rsid w:val="00A859A1"/>
    <w:rsid w:val="00A96237"/>
    <w:rsid w:val="00A97725"/>
    <w:rsid w:val="00AA50A0"/>
    <w:rsid w:val="00AB57DB"/>
    <w:rsid w:val="00AC12F6"/>
    <w:rsid w:val="00AC61ED"/>
    <w:rsid w:val="00AC7958"/>
    <w:rsid w:val="00AC7DA1"/>
    <w:rsid w:val="00AD08FE"/>
    <w:rsid w:val="00AD2057"/>
    <w:rsid w:val="00AD393D"/>
    <w:rsid w:val="00AD7FEC"/>
    <w:rsid w:val="00AE35E6"/>
    <w:rsid w:val="00AF42B4"/>
    <w:rsid w:val="00AF5054"/>
    <w:rsid w:val="00AF7036"/>
    <w:rsid w:val="00B018AE"/>
    <w:rsid w:val="00B07501"/>
    <w:rsid w:val="00B10AF2"/>
    <w:rsid w:val="00B2059E"/>
    <w:rsid w:val="00B426D6"/>
    <w:rsid w:val="00B45BA3"/>
    <w:rsid w:val="00B464AD"/>
    <w:rsid w:val="00B50F54"/>
    <w:rsid w:val="00B51480"/>
    <w:rsid w:val="00B556C6"/>
    <w:rsid w:val="00B70156"/>
    <w:rsid w:val="00B713E0"/>
    <w:rsid w:val="00B72A35"/>
    <w:rsid w:val="00B75346"/>
    <w:rsid w:val="00B75EF0"/>
    <w:rsid w:val="00B766D9"/>
    <w:rsid w:val="00B80478"/>
    <w:rsid w:val="00B91851"/>
    <w:rsid w:val="00B93493"/>
    <w:rsid w:val="00B9423D"/>
    <w:rsid w:val="00B95B6D"/>
    <w:rsid w:val="00B976CE"/>
    <w:rsid w:val="00BA21A1"/>
    <w:rsid w:val="00BA69BC"/>
    <w:rsid w:val="00BB3214"/>
    <w:rsid w:val="00BB364E"/>
    <w:rsid w:val="00BB4BEB"/>
    <w:rsid w:val="00BB63CD"/>
    <w:rsid w:val="00BC718E"/>
    <w:rsid w:val="00BD6D9D"/>
    <w:rsid w:val="00BE0DE2"/>
    <w:rsid w:val="00BE1846"/>
    <w:rsid w:val="00BE459C"/>
    <w:rsid w:val="00BE669C"/>
    <w:rsid w:val="00BF26EA"/>
    <w:rsid w:val="00C10DFC"/>
    <w:rsid w:val="00C119F1"/>
    <w:rsid w:val="00C1271E"/>
    <w:rsid w:val="00C15E50"/>
    <w:rsid w:val="00C2293F"/>
    <w:rsid w:val="00C237ED"/>
    <w:rsid w:val="00C243EB"/>
    <w:rsid w:val="00C24465"/>
    <w:rsid w:val="00C2473C"/>
    <w:rsid w:val="00C37D82"/>
    <w:rsid w:val="00C443BA"/>
    <w:rsid w:val="00C4458A"/>
    <w:rsid w:val="00C451E3"/>
    <w:rsid w:val="00C51AB7"/>
    <w:rsid w:val="00C575DE"/>
    <w:rsid w:val="00C60B4B"/>
    <w:rsid w:val="00C70884"/>
    <w:rsid w:val="00C75D4E"/>
    <w:rsid w:val="00C8219B"/>
    <w:rsid w:val="00C82BD9"/>
    <w:rsid w:val="00C82C23"/>
    <w:rsid w:val="00C837E7"/>
    <w:rsid w:val="00C86B6C"/>
    <w:rsid w:val="00C91183"/>
    <w:rsid w:val="00C9141F"/>
    <w:rsid w:val="00CA25FE"/>
    <w:rsid w:val="00CA2920"/>
    <w:rsid w:val="00CA78FD"/>
    <w:rsid w:val="00CB779F"/>
    <w:rsid w:val="00CC20D1"/>
    <w:rsid w:val="00CC7B35"/>
    <w:rsid w:val="00CD2092"/>
    <w:rsid w:val="00CD3B4E"/>
    <w:rsid w:val="00CE0962"/>
    <w:rsid w:val="00CE1DED"/>
    <w:rsid w:val="00CE2A2B"/>
    <w:rsid w:val="00CF02F5"/>
    <w:rsid w:val="00CF2F0E"/>
    <w:rsid w:val="00D01773"/>
    <w:rsid w:val="00D10D3F"/>
    <w:rsid w:val="00D11EAE"/>
    <w:rsid w:val="00D14CF8"/>
    <w:rsid w:val="00D152AF"/>
    <w:rsid w:val="00D21F95"/>
    <w:rsid w:val="00D2342E"/>
    <w:rsid w:val="00D2685F"/>
    <w:rsid w:val="00D26E0A"/>
    <w:rsid w:val="00D27A05"/>
    <w:rsid w:val="00D339FB"/>
    <w:rsid w:val="00D33F46"/>
    <w:rsid w:val="00D54DEF"/>
    <w:rsid w:val="00D62788"/>
    <w:rsid w:val="00D62AEB"/>
    <w:rsid w:val="00D707DF"/>
    <w:rsid w:val="00D71D8D"/>
    <w:rsid w:val="00D80189"/>
    <w:rsid w:val="00D81FCD"/>
    <w:rsid w:val="00D847F9"/>
    <w:rsid w:val="00D91E2E"/>
    <w:rsid w:val="00DA7551"/>
    <w:rsid w:val="00DB1A05"/>
    <w:rsid w:val="00DB7B7A"/>
    <w:rsid w:val="00DD1932"/>
    <w:rsid w:val="00DD37D4"/>
    <w:rsid w:val="00DD5F68"/>
    <w:rsid w:val="00DE21BA"/>
    <w:rsid w:val="00DE4B7E"/>
    <w:rsid w:val="00DF15C9"/>
    <w:rsid w:val="00E00992"/>
    <w:rsid w:val="00E10D53"/>
    <w:rsid w:val="00E133DA"/>
    <w:rsid w:val="00E13684"/>
    <w:rsid w:val="00E1412F"/>
    <w:rsid w:val="00E16DDD"/>
    <w:rsid w:val="00E208D3"/>
    <w:rsid w:val="00E3091C"/>
    <w:rsid w:val="00E31D2C"/>
    <w:rsid w:val="00E321AA"/>
    <w:rsid w:val="00E41FC8"/>
    <w:rsid w:val="00E456ED"/>
    <w:rsid w:val="00E45BFB"/>
    <w:rsid w:val="00E465BD"/>
    <w:rsid w:val="00E5024C"/>
    <w:rsid w:val="00E54B0D"/>
    <w:rsid w:val="00E56146"/>
    <w:rsid w:val="00E62E7C"/>
    <w:rsid w:val="00E6395A"/>
    <w:rsid w:val="00E64485"/>
    <w:rsid w:val="00E665D5"/>
    <w:rsid w:val="00E6791F"/>
    <w:rsid w:val="00E73C17"/>
    <w:rsid w:val="00E76636"/>
    <w:rsid w:val="00E80AF3"/>
    <w:rsid w:val="00E82A37"/>
    <w:rsid w:val="00E83A28"/>
    <w:rsid w:val="00E87833"/>
    <w:rsid w:val="00E87E00"/>
    <w:rsid w:val="00E950F3"/>
    <w:rsid w:val="00E95F4F"/>
    <w:rsid w:val="00E9713E"/>
    <w:rsid w:val="00EB5AA2"/>
    <w:rsid w:val="00EB5C4E"/>
    <w:rsid w:val="00EB76EB"/>
    <w:rsid w:val="00EC755C"/>
    <w:rsid w:val="00EC7E77"/>
    <w:rsid w:val="00ED3A96"/>
    <w:rsid w:val="00ED5A91"/>
    <w:rsid w:val="00EE018A"/>
    <w:rsid w:val="00EE1164"/>
    <w:rsid w:val="00EF548F"/>
    <w:rsid w:val="00EF59D7"/>
    <w:rsid w:val="00F005CF"/>
    <w:rsid w:val="00F06DFB"/>
    <w:rsid w:val="00F07D97"/>
    <w:rsid w:val="00F1473D"/>
    <w:rsid w:val="00F16AD9"/>
    <w:rsid w:val="00F17FD0"/>
    <w:rsid w:val="00F345A2"/>
    <w:rsid w:val="00F36499"/>
    <w:rsid w:val="00F43380"/>
    <w:rsid w:val="00F458BD"/>
    <w:rsid w:val="00F45C2A"/>
    <w:rsid w:val="00F5041B"/>
    <w:rsid w:val="00F515FE"/>
    <w:rsid w:val="00F51C53"/>
    <w:rsid w:val="00F53C6B"/>
    <w:rsid w:val="00F57F1F"/>
    <w:rsid w:val="00F60741"/>
    <w:rsid w:val="00F664DF"/>
    <w:rsid w:val="00F72843"/>
    <w:rsid w:val="00F74CBD"/>
    <w:rsid w:val="00F853EB"/>
    <w:rsid w:val="00F85DDB"/>
    <w:rsid w:val="00F90E2B"/>
    <w:rsid w:val="00F93C2A"/>
    <w:rsid w:val="00F976E7"/>
    <w:rsid w:val="00FA1F31"/>
    <w:rsid w:val="00FA62B9"/>
    <w:rsid w:val="00FB0F60"/>
    <w:rsid w:val="00FB31C0"/>
    <w:rsid w:val="00FC22C5"/>
    <w:rsid w:val="00FC3ABE"/>
    <w:rsid w:val="00FC682A"/>
    <w:rsid w:val="00FD24FC"/>
    <w:rsid w:val="00FD6E1B"/>
    <w:rsid w:val="00FD7AA3"/>
    <w:rsid w:val="00FE09EC"/>
    <w:rsid w:val="00FE60F6"/>
    <w:rsid w:val="00FF064E"/>
    <w:rsid w:val="00FF1F81"/>
    <w:rsid w:val="00FF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77622C"/>
  <w15:chartTrackingRefBased/>
  <w15:docId w15:val="{1E9A45E2-2C1D-41FE-A940-2BDF341B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146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A35545"/>
    <w:pPr>
      <w:tabs>
        <w:tab w:val="left" w:pos="227"/>
      </w:tabs>
      <w:suppressAutoHyphens/>
      <w:spacing w:line="600" w:lineRule="exact"/>
      <w:outlineLvl w:val="0"/>
    </w:pPr>
    <w:rPr>
      <w:rFonts w:ascii="Bosch Office Sans" w:eastAsiaTheme="minorHAnsi" w:hAnsi="Bosch Office Sans" w:cs="BoschSans-Regular"/>
      <w:b/>
      <w:bCs/>
      <w:color w:val="535F6B"/>
      <w:sz w:val="52"/>
      <w:szCs w:val="5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35545"/>
    <w:pPr>
      <w:tabs>
        <w:tab w:val="left" w:pos="227"/>
      </w:tabs>
      <w:suppressAutoHyphens/>
      <w:spacing w:line="600" w:lineRule="exact"/>
      <w:outlineLvl w:val="1"/>
    </w:pPr>
    <w:rPr>
      <w:rFonts w:ascii="Bosch Office Sans" w:eastAsiaTheme="minorHAnsi" w:hAnsi="Bosch Office Sans" w:cs="BoschSans-Regular"/>
      <w:bCs/>
      <w:color w:val="535F6B"/>
      <w:sz w:val="52"/>
      <w:szCs w:val="5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35545"/>
    <w:pPr>
      <w:keepNext/>
      <w:keepLines/>
      <w:tabs>
        <w:tab w:val="left" w:pos="227"/>
      </w:tabs>
      <w:suppressAutoHyphens/>
      <w:spacing w:before="40" w:line="240" w:lineRule="exact"/>
      <w:outlineLvl w:val="2"/>
    </w:pPr>
    <w:rPr>
      <w:rFonts w:asciiTheme="majorHAnsi" w:eastAsiaTheme="majorEastAsia" w:hAnsiTheme="majorHAnsi" w:cstheme="majorBidi"/>
      <w:color w:val="535F6B"/>
      <w:sz w:val="16"/>
      <w:szCs w:val="16"/>
    </w:rPr>
  </w:style>
  <w:style w:type="paragraph" w:styleId="4">
    <w:name w:val="heading 4"/>
    <w:next w:val="a"/>
    <w:link w:val="4Char"/>
    <w:uiPriority w:val="9"/>
    <w:semiHidden/>
    <w:unhideWhenUsed/>
    <w:qFormat/>
    <w:rsid w:val="00FE09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35F6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35545"/>
    <w:rPr>
      <w:rFonts w:ascii="Bosch Office Sans" w:eastAsiaTheme="minorEastAsia" w:hAnsi="Bosch Office Sans"/>
      <w:b/>
      <w:bCs/>
      <w:color w:val="535F6B"/>
      <w:sz w:val="52"/>
      <w:szCs w:val="52"/>
    </w:rPr>
  </w:style>
  <w:style w:type="character" w:customStyle="1" w:styleId="2Char">
    <w:name w:val="제목 2 Char"/>
    <w:basedOn w:val="a0"/>
    <w:link w:val="2"/>
    <w:uiPriority w:val="9"/>
    <w:rsid w:val="00A35545"/>
    <w:rPr>
      <w:rFonts w:ascii="Bosch Office Sans" w:hAnsi="Bosch Office Sans"/>
      <w:bCs/>
      <w:color w:val="535F6B"/>
      <w:sz w:val="52"/>
      <w:szCs w:val="52"/>
    </w:rPr>
  </w:style>
  <w:style w:type="character" w:customStyle="1" w:styleId="3Char">
    <w:name w:val="제목 3 Char"/>
    <w:basedOn w:val="a0"/>
    <w:link w:val="3"/>
    <w:uiPriority w:val="9"/>
    <w:rsid w:val="00A35545"/>
    <w:rPr>
      <w:rFonts w:asciiTheme="majorHAnsi" w:eastAsiaTheme="majorEastAsia" w:hAnsiTheme="majorHAnsi" w:cstheme="majorBidi"/>
      <w:color w:val="535F6B"/>
    </w:rPr>
  </w:style>
  <w:style w:type="paragraph" w:customStyle="1" w:styleId="Flietext">
    <w:name w:val="Fließtext"/>
    <w:qFormat/>
    <w:rsid w:val="00814C07"/>
    <w:pPr>
      <w:tabs>
        <w:tab w:val="left" w:pos="227"/>
      </w:tabs>
      <w:suppressAutoHyphens/>
      <w:spacing w:line="240" w:lineRule="exact"/>
    </w:pPr>
    <w:rPr>
      <w:rFonts w:ascii="Bosch Office Sans" w:hAnsi="Bosch Office Sans" w:cs="BoschSans-Regular"/>
      <w:color w:val="000000"/>
      <w:sz w:val="16"/>
      <w:szCs w:val="16"/>
    </w:rPr>
  </w:style>
  <w:style w:type="paragraph" w:customStyle="1" w:styleId="Subline">
    <w:name w:val="Subline"/>
    <w:qFormat/>
    <w:rsid w:val="004E3C3E"/>
    <w:rPr>
      <w:rFonts w:ascii="Bosch Office Sans" w:hAnsi="Bosch Office Sans"/>
      <w:b/>
      <w:bCs/>
      <w:caps/>
      <w:color w:val="535F6B"/>
      <w:sz w:val="20"/>
      <w:szCs w:val="20"/>
    </w:rPr>
  </w:style>
  <w:style w:type="paragraph" w:customStyle="1" w:styleId="Aufzhlung1Ebene">
    <w:name w:val="Aufzählung 1. Ebene"/>
    <w:basedOn w:val="Flietext"/>
    <w:qFormat/>
    <w:rsid w:val="00BE459C"/>
    <w:pPr>
      <w:numPr>
        <w:numId w:val="2"/>
      </w:numPr>
      <w:spacing w:after="60"/>
      <w:ind w:left="227" w:hanging="227"/>
    </w:pPr>
  </w:style>
  <w:style w:type="paragraph" w:customStyle="1" w:styleId="Aufzhlung2Ebene">
    <w:name w:val="Aufzählung 2. Ebene"/>
    <w:basedOn w:val="Flietext"/>
    <w:qFormat/>
    <w:rsid w:val="00BE459C"/>
    <w:pPr>
      <w:numPr>
        <w:numId w:val="1"/>
      </w:numPr>
      <w:tabs>
        <w:tab w:val="clear" w:pos="227"/>
        <w:tab w:val="left" w:pos="454"/>
      </w:tabs>
      <w:spacing w:after="80"/>
      <w:ind w:left="369"/>
    </w:pPr>
  </w:style>
  <w:style w:type="table" w:styleId="a3">
    <w:name w:val="Table Grid"/>
    <w:basedOn w:val="a1"/>
    <w:uiPriority w:val="59"/>
    <w:rsid w:val="00E10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berschrift">
    <w:name w:val="Tabellenüberschrift"/>
    <w:qFormat/>
    <w:rsid w:val="00066C1E"/>
    <w:pPr>
      <w:framePr w:hSpace="284" w:wrap="around" w:hAnchor="text" w:x="5671" w:yAlign="inside"/>
      <w:spacing w:line="220" w:lineRule="exact"/>
      <w:suppressOverlap/>
    </w:pPr>
    <w:rPr>
      <w:rFonts w:ascii="Bosch Office Sans" w:hAnsi="Bosch Office Sans" w:cs="BoschSans-Regular"/>
      <w:b/>
      <w:color w:val="FFFFFF"/>
      <w:sz w:val="14"/>
      <w:szCs w:val="14"/>
    </w:rPr>
  </w:style>
  <w:style w:type="paragraph" w:customStyle="1" w:styleId="Tabellentext">
    <w:name w:val="Tabellentext"/>
    <w:qFormat/>
    <w:rsid w:val="00066C1E"/>
    <w:pPr>
      <w:framePr w:hSpace="284" w:wrap="around" w:hAnchor="text" w:x="5671" w:yAlign="inside"/>
      <w:spacing w:line="160" w:lineRule="exact"/>
      <w:suppressOverlap/>
    </w:pPr>
    <w:rPr>
      <w:rFonts w:ascii="Bosch Office Sans" w:hAnsi="Bosch Office Sans" w:cs="BoschSans-Regular"/>
      <w:color w:val="000000"/>
      <w:sz w:val="14"/>
      <w:szCs w:val="14"/>
    </w:rPr>
  </w:style>
  <w:style w:type="paragraph" w:customStyle="1" w:styleId="Funote">
    <w:name w:val="Fußnote"/>
    <w:qFormat/>
    <w:rsid w:val="00C243EB"/>
    <w:pPr>
      <w:numPr>
        <w:numId w:val="3"/>
      </w:numPr>
      <w:tabs>
        <w:tab w:val="left" w:pos="142"/>
      </w:tabs>
      <w:spacing w:after="60" w:line="160" w:lineRule="exact"/>
      <w:ind w:left="142" w:hanging="142"/>
    </w:pPr>
    <w:rPr>
      <w:rFonts w:ascii="Bosch Office Sans" w:hAnsi="Bosch Office Sans" w:cs="BoschSans-Regular"/>
      <w:color w:val="000000"/>
      <w:sz w:val="14"/>
      <w:szCs w:val="14"/>
    </w:rPr>
  </w:style>
  <w:style w:type="paragraph" w:customStyle="1" w:styleId="Zeitraum">
    <w:name w:val="Zeitraum"/>
    <w:qFormat/>
    <w:rsid w:val="004E3C3E"/>
    <w:pPr>
      <w:jc w:val="right"/>
    </w:pPr>
    <w:rPr>
      <w:rFonts w:ascii="Bosch Office Sans" w:hAnsi="Bosch Office Sans"/>
      <w:b/>
      <w:bCs/>
      <w:color w:val="535F6B"/>
      <w:sz w:val="18"/>
      <w:szCs w:val="18"/>
    </w:rPr>
  </w:style>
  <w:style w:type="character" w:customStyle="1" w:styleId="4Char">
    <w:name w:val="제목 4 Char"/>
    <w:basedOn w:val="a0"/>
    <w:link w:val="4"/>
    <w:uiPriority w:val="9"/>
    <w:semiHidden/>
    <w:rsid w:val="00FE09EC"/>
    <w:rPr>
      <w:rFonts w:asciiTheme="majorHAnsi" w:eastAsiaTheme="majorEastAsia" w:hAnsiTheme="majorHAnsi" w:cstheme="majorBidi"/>
      <w:i/>
      <w:iCs/>
      <w:color w:val="535F6B"/>
    </w:rPr>
  </w:style>
  <w:style w:type="paragraph" w:styleId="a4">
    <w:name w:val="header"/>
    <w:basedOn w:val="a"/>
    <w:link w:val="Char"/>
    <w:uiPriority w:val="99"/>
    <w:unhideWhenUsed/>
    <w:rsid w:val="007F4ED4"/>
    <w:pPr>
      <w:tabs>
        <w:tab w:val="center" w:pos="4536"/>
        <w:tab w:val="right" w:pos="9072"/>
      </w:tabs>
      <w:suppressAutoHyphens/>
    </w:pPr>
    <w:rPr>
      <w:rFonts w:ascii="Bosch Office Sans" w:eastAsiaTheme="minorHAnsi" w:hAnsi="Bosch Office Sans" w:cs="BoschSans-Regular"/>
      <w:color w:val="000000"/>
      <w:sz w:val="16"/>
      <w:szCs w:val="16"/>
    </w:rPr>
  </w:style>
  <w:style w:type="character" w:customStyle="1" w:styleId="Char">
    <w:name w:val="머리글 Char"/>
    <w:basedOn w:val="a0"/>
    <w:link w:val="a4"/>
    <w:uiPriority w:val="99"/>
    <w:rsid w:val="007F4ED4"/>
    <w:rPr>
      <w:rFonts w:ascii="Bosch Office Sans" w:hAnsi="Bosch Office Sans" w:cs="BoschSans-Regular"/>
      <w:color w:val="000000"/>
      <w:sz w:val="16"/>
      <w:szCs w:val="16"/>
    </w:rPr>
  </w:style>
  <w:style w:type="paragraph" w:styleId="a5">
    <w:name w:val="footer"/>
    <w:basedOn w:val="a"/>
    <w:link w:val="Char0"/>
    <w:uiPriority w:val="99"/>
    <w:unhideWhenUsed/>
    <w:rsid w:val="007F4ED4"/>
    <w:pPr>
      <w:tabs>
        <w:tab w:val="center" w:pos="4536"/>
        <w:tab w:val="right" w:pos="9072"/>
      </w:tabs>
      <w:suppressAutoHyphens/>
    </w:pPr>
    <w:rPr>
      <w:rFonts w:ascii="Bosch Office Sans" w:eastAsiaTheme="minorHAnsi" w:hAnsi="Bosch Office Sans" w:cs="BoschSans-Regular"/>
      <w:color w:val="000000"/>
      <w:sz w:val="16"/>
      <w:szCs w:val="16"/>
    </w:rPr>
  </w:style>
  <w:style w:type="character" w:customStyle="1" w:styleId="Char0">
    <w:name w:val="바닥글 Char"/>
    <w:basedOn w:val="a0"/>
    <w:link w:val="a5"/>
    <w:uiPriority w:val="99"/>
    <w:rsid w:val="007F4ED4"/>
    <w:rPr>
      <w:rFonts w:ascii="Bosch Office Sans" w:hAnsi="Bosch Office Sans" w:cs="BoschSans-Regular"/>
      <w:color w:val="000000"/>
      <w:sz w:val="16"/>
      <w:szCs w:val="16"/>
    </w:rPr>
  </w:style>
  <w:style w:type="character" w:styleId="a6">
    <w:name w:val="Hyperlink"/>
    <w:unhideWhenUsed/>
    <w:rsid w:val="00871E46"/>
    <w:rPr>
      <w:rFonts w:asciiTheme="majorHAnsi" w:hAnsiTheme="majorHAnsi"/>
      <w:color w:val="535F6B"/>
      <w:u w:val="single"/>
    </w:rPr>
  </w:style>
  <w:style w:type="character" w:styleId="a7">
    <w:name w:val="FollowedHyperlink"/>
    <w:basedOn w:val="a0"/>
    <w:uiPriority w:val="99"/>
    <w:semiHidden/>
    <w:unhideWhenUsed/>
    <w:rsid w:val="00871E46"/>
    <w:rPr>
      <w:color w:val="B2B3B5" w:themeColor="followed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A66507"/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A66507"/>
    <w:rPr>
      <w:rFonts w:ascii="Segoe UI" w:eastAsia="Times New Roman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8667A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78667A"/>
    <w:rPr>
      <w:sz w:val="20"/>
      <w:szCs w:val="20"/>
    </w:rPr>
  </w:style>
  <w:style w:type="character" w:customStyle="1" w:styleId="Char2">
    <w:name w:val="메모 텍스트 Char"/>
    <w:basedOn w:val="a0"/>
    <w:link w:val="aa"/>
    <w:uiPriority w:val="99"/>
    <w:semiHidden/>
    <w:rsid w:val="0078667A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78667A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78667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403CFE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c">
    <w:name w:val="List Paragraph"/>
    <w:basedOn w:val="a"/>
    <w:uiPriority w:val="34"/>
    <w:qFormat/>
    <w:rsid w:val="00403CFE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AD08FE"/>
    <w:pPr>
      <w:spacing w:before="100" w:beforeAutospacing="1" w:after="100" w:afterAutospacing="1"/>
    </w:pPr>
  </w:style>
  <w:style w:type="character" w:customStyle="1" w:styleId="truncated-text">
    <w:name w:val="truncated-text"/>
    <w:basedOn w:val="a0"/>
    <w:rsid w:val="00FC3ABE"/>
  </w:style>
  <w:style w:type="character" w:customStyle="1" w:styleId="descriptionwrapper">
    <w:name w:val="descriptionwrapper"/>
    <w:basedOn w:val="a0"/>
    <w:rsid w:val="00FC3ABE"/>
  </w:style>
  <w:style w:type="table" w:styleId="4-4">
    <w:name w:val="Grid Table 4 Accent 4"/>
    <w:basedOn w:val="a1"/>
    <w:uiPriority w:val="49"/>
    <w:rsid w:val="00A609F8"/>
    <w:tblPr>
      <w:tblStyleRowBandSize w:val="1"/>
      <w:tblStyleColBandSize w:val="1"/>
      <w:tblBorders>
        <w:top w:val="single" w:sz="4" w:space="0" w:color="4DE2EA" w:themeColor="accent4" w:themeTint="99"/>
        <w:left w:val="single" w:sz="4" w:space="0" w:color="4DE2EA" w:themeColor="accent4" w:themeTint="99"/>
        <w:bottom w:val="single" w:sz="4" w:space="0" w:color="4DE2EA" w:themeColor="accent4" w:themeTint="99"/>
        <w:right w:val="single" w:sz="4" w:space="0" w:color="4DE2EA" w:themeColor="accent4" w:themeTint="99"/>
        <w:insideH w:val="single" w:sz="4" w:space="0" w:color="4DE2EA" w:themeColor="accent4" w:themeTint="99"/>
        <w:insideV w:val="single" w:sz="4" w:space="0" w:color="4DE2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399A0" w:themeColor="accent4"/>
          <w:left w:val="single" w:sz="4" w:space="0" w:color="1399A0" w:themeColor="accent4"/>
          <w:bottom w:val="single" w:sz="4" w:space="0" w:color="1399A0" w:themeColor="accent4"/>
          <w:right w:val="single" w:sz="4" w:space="0" w:color="1399A0" w:themeColor="accent4"/>
          <w:insideH w:val="nil"/>
          <w:insideV w:val="nil"/>
        </w:tcBorders>
        <w:shd w:val="clear" w:color="auto" w:fill="1399A0" w:themeFill="accent4"/>
      </w:tcPr>
    </w:tblStylePr>
    <w:tblStylePr w:type="lastRow">
      <w:rPr>
        <w:b/>
        <w:bCs/>
      </w:rPr>
      <w:tblPr/>
      <w:tcPr>
        <w:tcBorders>
          <w:top w:val="double" w:sz="4" w:space="0" w:color="1399A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5F8" w:themeFill="accent4" w:themeFillTint="33"/>
      </w:tcPr>
    </w:tblStylePr>
    <w:tblStylePr w:type="band1Horz">
      <w:tblPr/>
      <w:tcPr>
        <w:shd w:val="clear" w:color="auto" w:fill="C3F5F8" w:themeFill="accent4" w:themeFillTint="33"/>
      </w:tcPr>
    </w:tblStylePr>
  </w:style>
  <w:style w:type="table" w:styleId="40">
    <w:name w:val="Grid Table 4"/>
    <w:basedOn w:val="a1"/>
    <w:uiPriority w:val="49"/>
    <w:rsid w:val="0019296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-1">
    <w:name w:val="Grid Table 5 Dark Accent 1"/>
    <w:basedOn w:val="a1"/>
    <w:uiPriority w:val="50"/>
    <w:rsid w:val="0019296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BD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136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136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F136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F136C" w:themeFill="accent1"/>
      </w:tcPr>
    </w:tblStylePr>
    <w:tblStylePr w:type="band1Vert">
      <w:tblPr/>
      <w:tcPr>
        <w:shd w:val="clear" w:color="auto" w:fill="B17CE8" w:themeFill="accent1" w:themeFillTint="66"/>
      </w:tcPr>
    </w:tblStylePr>
    <w:tblStylePr w:type="band1Horz">
      <w:tblPr/>
      <w:tcPr>
        <w:shd w:val="clear" w:color="auto" w:fill="B17CE8" w:themeFill="accent1" w:themeFillTint="66"/>
      </w:tcPr>
    </w:tblStylePr>
  </w:style>
  <w:style w:type="table" w:styleId="5">
    <w:name w:val="Grid Table 5 Dark"/>
    <w:basedOn w:val="a1"/>
    <w:uiPriority w:val="50"/>
    <w:rsid w:val="0019296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lenraster1">
    <w:name w:val="Tabellenraster1"/>
    <w:basedOn w:val="a1"/>
    <w:next w:val="a3"/>
    <w:uiPriority w:val="59"/>
    <w:rsid w:val="00192965"/>
    <w:rPr>
      <w:lang w:val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a1"/>
    <w:next w:val="a3"/>
    <w:uiPriority w:val="59"/>
    <w:rsid w:val="00634482"/>
    <w:rPr>
      <w:lang w:val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a1"/>
    <w:next w:val="a3"/>
    <w:uiPriority w:val="59"/>
    <w:rsid w:val="00634482"/>
    <w:rPr>
      <w:lang w:val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a1"/>
    <w:next w:val="a3"/>
    <w:uiPriority w:val="59"/>
    <w:rsid w:val="00037C67"/>
    <w:rPr>
      <w:lang w:val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a1"/>
    <w:next w:val="a3"/>
    <w:uiPriority w:val="59"/>
    <w:rsid w:val="00736CFD"/>
    <w:rPr>
      <w:lang w:val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491578"/>
    <w:rPr>
      <w:color w:val="808080"/>
    </w:rPr>
  </w:style>
  <w:style w:type="table" w:styleId="50">
    <w:name w:val="Plain Table 5"/>
    <w:basedOn w:val="a1"/>
    <w:uiPriority w:val="45"/>
    <w:rsid w:val="0047400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0">
    <w:name w:val="Plain Table 3"/>
    <w:basedOn w:val="a1"/>
    <w:uiPriority w:val="43"/>
    <w:rsid w:val="0047400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-1">
    <w:name w:val="Grid Table 1 Light Accent 1"/>
    <w:basedOn w:val="a1"/>
    <w:uiPriority w:val="46"/>
    <w:rsid w:val="00474007"/>
    <w:tblPr>
      <w:tblStyleRowBandSize w:val="1"/>
      <w:tblStyleColBandSize w:val="1"/>
      <w:tblBorders>
        <w:top w:val="single" w:sz="4" w:space="0" w:color="B17CE8" w:themeColor="accent1" w:themeTint="66"/>
        <w:left w:val="single" w:sz="4" w:space="0" w:color="B17CE8" w:themeColor="accent1" w:themeTint="66"/>
        <w:bottom w:val="single" w:sz="4" w:space="0" w:color="B17CE8" w:themeColor="accent1" w:themeTint="66"/>
        <w:right w:val="single" w:sz="4" w:space="0" w:color="B17CE8" w:themeColor="accent1" w:themeTint="66"/>
        <w:insideH w:val="single" w:sz="4" w:space="0" w:color="B17CE8" w:themeColor="accent1" w:themeTint="66"/>
        <w:insideV w:val="single" w:sz="4" w:space="0" w:color="B17C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3B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3B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1">
    <w:name w:val="Grid Table 3"/>
    <w:basedOn w:val="a1"/>
    <w:uiPriority w:val="48"/>
    <w:rsid w:val="0047400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20">
    <w:name w:val="List Table 2"/>
    <w:basedOn w:val="a1"/>
    <w:uiPriority w:val="47"/>
    <w:rsid w:val="0047400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">
    <w:name w:val="List Table 6 Colorful"/>
    <w:basedOn w:val="a1"/>
    <w:uiPriority w:val="51"/>
    <w:rsid w:val="0047400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7">
    <w:name w:val="List Table 7 Colorful"/>
    <w:basedOn w:val="a1"/>
    <w:uiPriority w:val="52"/>
    <w:rsid w:val="0047400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2">
    <w:name w:val="List Table 3"/>
    <w:basedOn w:val="a1"/>
    <w:uiPriority w:val="48"/>
    <w:rsid w:val="0047400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10">
    <w:name w:val="List Table 1 Light"/>
    <w:basedOn w:val="a1"/>
    <w:uiPriority w:val="46"/>
    <w:rsid w:val="004740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6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8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758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0690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561638">
                              <w:marLeft w:val="0"/>
                              <w:marRight w:val="0"/>
                              <w:marTop w:val="45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12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9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01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4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344170">
                                  <w:marLeft w:val="150"/>
                                  <w:marRight w:val="150"/>
                                  <w:marTop w:val="60"/>
                                  <w:marBottom w:val="60"/>
                                  <w:divBdr>
                                    <w:top w:val="single" w:sz="6" w:space="0" w:color="DEE3E9"/>
                                    <w:left w:val="single" w:sz="6" w:space="0" w:color="DEE3E9"/>
                                    <w:bottom w:val="single" w:sz="6" w:space="0" w:color="DEE3E9"/>
                                    <w:right w:val="single" w:sz="6" w:space="0" w:color="DEE3E9"/>
                                  </w:divBdr>
                                  <w:divsChild>
                                    <w:div w:id="201564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421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78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147378">
                                                  <w:marLeft w:val="0"/>
                                                  <w:marRight w:val="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838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b5le\Desktop\160309-Bosch-Fact-Sheet-Master-A4-FINAL.dotx" TargetMode="External"/></Relationships>
</file>

<file path=word/theme/theme1.xml><?xml version="1.0" encoding="utf-8"?>
<a:theme xmlns:a="http://schemas.openxmlformats.org/drawingml/2006/main" name="151208-Bosch-PPT-Master-16-9-Theme">
  <a:themeElements>
    <a:clrScheme name="Benutzerdefiniert 1">
      <a:dk1>
        <a:srgbClr val="000000"/>
      </a:dk1>
      <a:lt1>
        <a:srgbClr val="FFFFFF"/>
      </a:lt1>
      <a:dk2>
        <a:srgbClr val="A80163"/>
      </a:dk2>
      <a:lt2>
        <a:srgbClr val="DA0011"/>
      </a:lt2>
      <a:accent1>
        <a:srgbClr val="3F136C"/>
      </a:accent1>
      <a:accent2>
        <a:srgbClr val="08427E"/>
      </a:accent2>
      <a:accent3>
        <a:srgbClr val="0E78C5"/>
      </a:accent3>
      <a:accent4>
        <a:srgbClr val="1399A0"/>
      </a:accent4>
      <a:accent5>
        <a:srgbClr val="67B419"/>
      </a:accent5>
      <a:accent6>
        <a:srgbClr val="0A5139"/>
      </a:accent6>
      <a:hlink>
        <a:srgbClr val="424C58"/>
      </a:hlink>
      <a:folHlink>
        <a:srgbClr val="B2B3B5"/>
      </a:folHlink>
    </a:clrScheme>
    <a:fontScheme name="Bosch Office Sans">
      <a:majorFont>
        <a:latin typeface="Bosch Office Sans"/>
        <a:ea typeface=""/>
        <a:cs typeface=""/>
      </a:majorFont>
      <a:minorFont>
        <a:latin typeface="Bosch Office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78BE1F"/>
        </a:solidFill>
      </a:spPr>
      <a:bodyPr wrap="square" lIns="0" tIns="0" rIns="0" bIns="0" rtlCol="0" anchor="ctr">
        <a:noAutofit/>
      </a:bodyPr>
      <a:lstStyle/>
    </a:spDef>
    <a:lnDef>
      <a:spPr>
        <a:ln w="6350">
          <a:solidFill>
            <a:srgbClr val="535F6B"/>
          </a:solidFill>
        </a:ln>
      </a:spPr>
      <a:bodyPr/>
      <a:lstStyle/>
      <a:style>
        <a:lnRef idx="1">
          <a:schemeClr val="accent6"/>
        </a:lnRef>
        <a:fillRef idx="0">
          <a:schemeClr val="accent6"/>
        </a:fillRef>
        <a:effectRef idx="0">
          <a:schemeClr val="accent6"/>
        </a:effectRef>
        <a:fontRef idx="minor">
          <a:schemeClr val="tx1"/>
        </a:fontRef>
      </a:style>
    </a:lnDef>
    <a:txDef>
      <a:spPr>
        <a:solidFill>
          <a:srgbClr val="00A8B0"/>
        </a:solidFill>
        <a:ln w="6350">
          <a:noFill/>
        </a:ln>
      </a:spPr>
      <a:bodyPr wrap="square" lIns="180000" tIns="108000" rIns="180000" bIns="108000" rtlCol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A28CC-765F-404C-B2F2-35C94000B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160309-Bosch-Fact-Sheet-Master-A4-FINAL.dotx</Template>
  <TotalTime>0</TotalTime>
  <Pages>6</Pages>
  <Words>325</Words>
  <Characters>1856</Characters>
  <Application>Microsoft Office Word</Application>
  <DocSecurity>0</DocSecurity>
  <Lines>15</Lines>
  <Paragraphs>4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2177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krb5le</dc:creator>
  <cp:keywords/>
  <dc:description/>
  <cp:lastModifiedBy>FIXED-TERM Jeon Chami (GS/HRS1-KR)</cp:lastModifiedBy>
  <cp:revision>3</cp:revision>
  <cp:lastPrinted>2016-08-10T06:36:00Z</cp:lastPrinted>
  <dcterms:created xsi:type="dcterms:W3CDTF">2019-12-10T02:19:00Z</dcterms:created>
  <dcterms:modified xsi:type="dcterms:W3CDTF">2019-12-11T05:29:00Z</dcterms:modified>
  <cp:category/>
</cp:coreProperties>
</file>