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E0D1E" w14:textId="44B80E24" w:rsidR="00BB3214" w:rsidRPr="00BB3214" w:rsidRDefault="00FB31C0" w:rsidP="00BB3214">
      <w:pPr>
        <w:spacing w:line="360" w:lineRule="auto"/>
        <w:rPr>
          <w:rFonts w:asciiTheme="minorHAnsi" w:eastAsiaTheme="minorEastAsia" w:hAnsiTheme="minorHAnsi"/>
          <w:b/>
          <w:sz w:val="44"/>
          <w:lang w:eastAsia="ko-KR"/>
        </w:rPr>
      </w:pPr>
      <w:r w:rsidRPr="00BB3214">
        <w:rPr>
          <w:rFonts w:asciiTheme="minorHAnsi" w:eastAsiaTheme="minorEastAsia" w:hAnsiTheme="minorHAnsi"/>
          <w:b/>
          <w:sz w:val="44"/>
          <w:lang w:eastAsia="ko-KR"/>
        </w:rPr>
        <w:t>Resume</w:t>
      </w:r>
      <w:r w:rsidR="00BB3214">
        <w:rPr>
          <w:rFonts w:asciiTheme="minorHAnsi" w:eastAsiaTheme="minorEastAsia" w:hAnsiTheme="minorHAnsi" w:hint="eastAsia"/>
          <w:b/>
          <w:sz w:val="44"/>
          <w:lang w:eastAsia="ko-KR"/>
        </w:rPr>
        <w:t xml:space="preserve">                           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sym w:font="Wingdings 2" w:char="F0F8"/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>글자체는 맑은 고딕,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 xml:space="preserve"> </w:t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 xml:space="preserve">크기는 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>11</w:t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>P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>oint</w:t>
      </w:r>
      <w:r w:rsidR="00BB3214" w:rsidRPr="00BB3214">
        <w:rPr>
          <w:rFonts w:ascii="맑은 고딕" w:eastAsia="맑은 고딕" w:hAnsi="맑은 고딕" w:hint="eastAsia"/>
          <w:b/>
          <w:sz w:val="20"/>
          <w:lang w:eastAsia="ko-KR"/>
        </w:rPr>
        <w:t>로 작성하시기 바랍니다.</w:t>
      </w:r>
      <w:r w:rsidR="00BB3214" w:rsidRPr="00BB3214">
        <w:rPr>
          <w:rFonts w:ascii="맑은 고딕" w:eastAsia="맑은 고딕" w:hAnsi="맑은 고딕"/>
          <w:b/>
          <w:sz w:val="20"/>
          <w:lang w:eastAsia="ko-KR"/>
        </w:rPr>
        <w:t xml:space="preserve"> </w:t>
      </w:r>
    </w:p>
    <w:tbl>
      <w:tblPr>
        <w:tblStyle w:val="6"/>
        <w:tblW w:w="1075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969"/>
        <w:gridCol w:w="1842"/>
        <w:gridCol w:w="3385"/>
      </w:tblGrid>
      <w:tr w:rsidR="009B5554" w:rsidRPr="00BB3214" w14:paraId="043701EF" w14:textId="77777777" w:rsidTr="009B5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2F2F2" w:themeFill="background1" w:themeFillShade="F2"/>
          </w:tcPr>
          <w:p w14:paraId="77B4219F" w14:textId="77777777" w:rsidR="009B5554" w:rsidRPr="00BB3214" w:rsidRDefault="009B5554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 xml:space="preserve">모집 부문 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7C87B5A8" w14:textId="77777777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</w:tcPr>
          <w:p w14:paraId="7D50D761" w14:textId="44BDDADF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</w:rPr>
            </w:pPr>
            <w:r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>신입/경력</w:t>
            </w:r>
          </w:p>
        </w:tc>
        <w:tc>
          <w:tcPr>
            <w:tcW w:w="3385" w:type="dxa"/>
            <w:shd w:val="clear" w:color="auto" w:fill="F2F2F2" w:themeFill="background1" w:themeFillShade="F2"/>
          </w:tcPr>
          <w:p w14:paraId="547AC07B" w14:textId="37CE3302" w:rsidR="009B5554" w:rsidRPr="00BB3214" w:rsidRDefault="009B5554" w:rsidP="005C5A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FB31C0" w:rsidRPr="00BB3214" w14:paraId="161F8460" w14:textId="77777777" w:rsidTr="00C70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FFFFFF" w:themeFill="background1"/>
          </w:tcPr>
          <w:p w14:paraId="4D51D9BB" w14:textId="77777777" w:rsidR="00FB31C0" w:rsidRPr="00BB3214" w:rsidRDefault="00FB31C0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color w:val="000000"/>
                <w:sz w:val="20"/>
                <w:szCs w:val="20"/>
                <w:lang w:eastAsia="ko-KR"/>
              </w:rPr>
              <w:t>희망 근무지</w:t>
            </w:r>
          </w:p>
        </w:tc>
        <w:tc>
          <w:tcPr>
            <w:tcW w:w="9196" w:type="dxa"/>
            <w:gridSpan w:val="3"/>
            <w:shd w:val="clear" w:color="auto" w:fill="FFFFFF" w:themeFill="background1"/>
          </w:tcPr>
          <w:p w14:paraId="581AC5B5" w14:textId="77777777" w:rsidR="00FB31C0" w:rsidRPr="00BB3214" w:rsidRDefault="00FB31C0" w:rsidP="005C5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6C98FD04" w14:textId="77777777" w:rsidR="00FB31C0" w:rsidRPr="00BB3214" w:rsidRDefault="00FB31C0" w:rsidP="00C4458A">
      <w:pPr>
        <w:rPr>
          <w:rFonts w:ascii="맑은 고딕" w:eastAsia="맑은 고딕" w:hAnsi="맑은 고딕"/>
          <w:sz w:val="22"/>
        </w:rPr>
      </w:pPr>
    </w:p>
    <w:tbl>
      <w:tblPr>
        <w:tblStyle w:val="10"/>
        <w:tblW w:w="1076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936"/>
        <w:gridCol w:w="1627"/>
        <w:gridCol w:w="2921"/>
        <w:gridCol w:w="1647"/>
      </w:tblGrid>
      <w:tr w:rsidR="00363B52" w:rsidRPr="00BB3214" w14:paraId="4D21BFA4" w14:textId="20C28972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1" w:type="dxa"/>
            <w:gridSpan w:val="4"/>
            <w:tcBorders>
              <w:right w:val="double" w:sz="4" w:space="0" w:color="auto"/>
            </w:tcBorders>
            <w:vAlign w:val="center"/>
          </w:tcPr>
          <w:p w14:paraId="2132DFBD" w14:textId="75665F4B" w:rsidR="00363B52" w:rsidRPr="00BB3214" w:rsidRDefault="00363B52" w:rsidP="00363B52">
            <w:pPr>
              <w:jc w:val="both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1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인적</w:t>
            </w:r>
            <w:r w:rsidR="00D847F9"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  <w:tc>
          <w:tcPr>
            <w:tcW w:w="164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1F9588" w14:textId="5CEBFA1D" w:rsidR="00363B52" w:rsidRPr="00BB3214" w:rsidRDefault="00363B52" w:rsidP="00363B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사진</w:t>
            </w:r>
          </w:p>
        </w:tc>
      </w:tr>
      <w:tr w:rsidR="007F6940" w:rsidRPr="00BB3214" w14:paraId="453FD3E2" w14:textId="70B8684E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2F2F2" w:themeFill="background1" w:themeFillShade="F2"/>
            <w:vAlign w:val="center"/>
          </w:tcPr>
          <w:p w14:paraId="22C1E7B9" w14:textId="38A6DEA3" w:rsidR="00363B52" w:rsidRPr="00BB3214" w:rsidRDefault="00363B52" w:rsidP="00363B52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한글)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E3625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5EEA96" w14:textId="74DD04FC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성명 </w:t>
            </w:r>
            <w:r w:rsidRPr="00BB3214">
              <w:rPr>
                <w:rFonts w:ascii="맑은 고딕" w:eastAsia="맑은 고딕" w:hAnsi="맑은 고딕" w:cs="Tahoma"/>
                <w:b/>
                <w:bCs/>
                <w:color w:val="000000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cs="Tahoma" w:hint="eastAsia"/>
                <w:b/>
                <w:bCs/>
                <w:color w:val="000000"/>
                <w:sz w:val="20"/>
                <w:szCs w:val="20"/>
                <w:lang w:eastAsia="ko-KR"/>
              </w:rPr>
              <w:t>English)</w:t>
            </w:r>
          </w:p>
        </w:tc>
        <w:tc>
          <w:tcPr>
            <w:tcW w:w="2921" w:type="dxa"/>
            <w:tcBorders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4E961EB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8679BC" w14:textId="1F0790A1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7F6940" w:rsidRPr="00BB3214" w14:paraId="68F22F2E" w14:textId="5AF915CF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shd w:val="clear" w:color="auto" w:fill="FFFFFF" w:themeFill="background1"/>
            <w:vAlign w:val="center"/>
          </w:tcPr>
          <w:p w14:paraId="0A280952" w14:textId="0B4BAE2A" w:rsidR="007F6940" w:rsidRPr="00BB3214" w:rsidRDefault="007F6940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생년월일/나이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8471FC" w14:textId="7B5A20EE" w:rsidR="007F6940" w:rsidRPr="00BB3214" w:rsidRDefault="007F6940" w:rsidP="007F694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       년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월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  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일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    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세)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C6916D" w14:textId="50FC4E36" w:rsidR="007F6940" w:rsidRPr="00BB3214" w:rsidRDefault="007F6940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7F6940" w:rsidRPr="00BB3214" w14:paraId="07E393DB" w14:textId="7CC5B34C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08F91D" w14:textId="275BEFB7" w:rsidR="00C70884" w:rsidRPr="00BB3214" w:rsidRDefault="00C70884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E-mail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1C4CD6" w14:textId="77777777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BC87CF" w14:textId="6E5AB4C6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휴대폰 번호</w:t>
            </w:r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EC6232C" w14:textId="4A87999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7C6D5C" w14:textId="1E0392F9" w:rsidR="00C70884" w:rsidRPr="00BB3214" w:rsidRDefault="00C70884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C70884" w:rsidRPr="00BB3214" w14:paraId="37A722ED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EB8D65" w14:textId="1D1F8CAF" w:rsidR="00C70884" w:rsidRPr="00BB3214" w:rsidRDefault="00C70884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cs="Tahoma" w:hint="eastAsia"/>
                <w:bCs w:val="0"/>
                <w:color w:val="000000"/>
                <w:sz w:val="20"/>
                <w:szCs w:val="20"/>
                <w:lang w:eastAsia="ko-KR"/>
              </w:rPr>
              <w:t>현 거주지 주소</w:t>
            </w:r>
          </w:p>
        </w:tc>
        <w:tc>
          <w:tcPr>
            <w:tcW w:w="7484" w:type="dxa"/>
            <w:gridSpan w:val="3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458EC4B" w14:textId="77777777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6DC18E" w14:textId="0EFA26BC" w:rsidR="00C70884" w:rsidRPr="00BB3214" w:rsidRDefault="00C70884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60951896" w14:textId="70027FCD" w:rsidR="00474007" w:rsidRPr="00BB3214" w:rsidRDefault="00474007" w:rsidP="00C4458A">
      <w:pPr>
        <w:rPr>
          <w:rFonts w:ascii="맑은 고딕" w:eastAsia="맑은 고딕" w:hAnsi="맑은 고딕"/>
          <w:sz w:val="22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1538"/>
        <w:gridCol w:w="1538"/>
        <w:gridCol w:w="1538"/>
      </w:tblGrid>
      <w:tr w:rsidR="00363B52" w:rsidRPr="00BB3214" w14:paraId="724E372E" w14:textId="1C703BC1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7"/>
            <w:tcBorders>
              <w:bottom w:val="single" w:sz="4" w:space="0" w:color="auto"/>
            </w:tcBorders>
            <w:vAlign w:val="center"/>
          </w:tcPr>
          <w:p w14:paraId="18B12140" w14:textId="0A70D49A" w:rsidR="00363B52" w:rsidRPr="00BB3214" w:rsidRDefault="00D847F9" w:rsidP="00363B52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>2</w:t>
            </w:r>
            <w:r w:rsidR="00363B52"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. 학력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 xml:space="preserve"> </w:t>
            </w:r>
            <w:r w:rsidR="00363B52"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사항</w:t>
            </w:r>
          </w:p>
        </w:tc>
      </w:tr>
      <w:tr w:rsidR="00363B52" w:rsidRPr="00BB3214" w14:paraId="5C9189F9" w14:textId="5E554853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DA7CFE1" w14:textId="3DB0B2EC" w:rsidR="00363B52" w:rsidRPr="00BB3214" w:rsidRDefault="00363B52" w:rsidP="00363B52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9DEC16E" w14:textId="1B1174DD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학교명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21AF78DF" w14:textId="08770997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학과명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3BCC9AB" w14:textId="04A13C11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졸업</w:t>
            </w:r>
            <w:r w:rsidR="002B7A71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구분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5364390" w14:textId="6E872DC5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소재지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6385E265" w14:textId="2D14C8C6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성적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08C47B36" w14:textId="47E13388" w:rsidR="00363B52" w:rsidRPr="00BB3214" w:rsidRDefault="00363B52" w:rsidP="00363B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졸업</w:t>
            </w:r>
            <w:r w:rsidR="00165A68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예정일</w:t>
            </w:r>
          </w:p>
        </w:tc>
      </w:tr>
      <w:tr w:rsidR="00363B52" w:rsidRPr="00BB3214" w14:paraId="3D3791FE" w14:textId="74B77F09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6670207" w14:textId="77777777" w:rsidR="00363B52" w:rsidRPr="00BB3214" w:rsidRDefault="00363B52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8C5A7F3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C8F43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54D9AC6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9E2B959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8CB4D20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3E9173DB" w14:textId="77777777" w:rsidR="00363B52" w:rsidRPr="00BB3214" w:rsidRDefault="00363B52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363B52" w:rsidRPr="00BB3214" w14:paraId="3500D302" w14:textId="6D166E80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shd w:val="clear" w:color="auto" w:fill="FFFFFF" w:themeFill="background1"/>
            <w:vAlign w:val="center"/>
          </w:tcPr>
          <w:p w14:paraId="17E8A50D" w14:textId="77777777" w:rsidR="00363B52" w:rsidRPr="00BB3214" w:rsidRDefault="00363B52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310AD27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41CF8B4F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shd w:val="clear" w:color="auto" w:fill="FFFFFF" w:themeFill="background1"/>
            <w:vAlign w:val="center"/>
          </w:tcPr>
          <w:p w14:paraId="52201CE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0E8691C1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323604A0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FFFFF" w:themeFill="background1"/>
          </w:tcPr>
          <w:p w14:paraId="109A0B74" w14:textId="77777777" w:rsidR="00363B52" w:rsidRPr="00BB3214" w:rsidRDefault="00363B52" w:rsidP="00363B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E76636" w:rsidRPr="00BB3214" w14:paraId="27279C14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3BC9B" w14:textId="77777777" w:rsidR="00E76636" w:rsidRPr="00BB3214" w:rsidRDefault="00E76636" w:rsidP="00363B52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748E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E54B92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0DE9B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4B8AD7C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BE44B56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02ADB31" w14:textId="77777777" w:rsidR="00E76636" w:rsidRPr="00BB3214" w:rsidRDefault="00E76636" w:rsidP="00363B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7C69975C" w14:textId="676E51DA" w:rsidR="00363B52" w:rsidRPr="00BB3214" w:rsidRDefault="00363B52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  <w:r w:rsidRPr="00BB3214">
        <w:rPr>
          <w:rFonts w:ascii="맑은 고딕" w:eastAsia="맑은 고딕" w:hAnsi="맑은 고딕"/>
          <w:sz w:val="16"/>
          <w:szCs w:val="16"/>
          <w:lang w:eastAsia="ko-KR"/>
        </w:rPr>
        <w:t>*</w:t>
      </w:r>
      <w:r w:rsidRPr="00BB3214">
        <w:rPr>
          <w:rFonts w:ascii="맑은 고딕" w:eastAsia="맑은 고딕" w:hAnsi="맑은 고딕" w:hint="eastAsia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성적은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최종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성적증명서와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동일하게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기재할</w:t>
      </w:r>
      <w:r w:rsidRPr="00BB3214">
        <w:rPr>
          <w:rFonts w:ascii="맑은 고딕" w:eastAsia="맑은 고딕" w:hAnsi="맑은 고딕"/>
          <w:sz w:val="16"/>
          <w:szCs w:val="16"/>
          <w:lang w:eastAsia="ko-KR"/>
        </w:rPr>
        <w:t xml:space="preserve"> </w:t>
      </w:r>
      <w:r w:rsidRPr="00BB3214">
        <w:rPr>
          <w:rFonts w:ascii="맑은 고딕" w:eastAsia="맑은 고딕" w:hAnsi="맑은 고딕" w:cs="새굴림" w:hint="eastAsia"/>
          <w:sz w:val="16"/>
          <w:szCs w:val="16"/>
          <w:lang w:eastAsia="ko-KR"/>
        </w:rPr>
        <w:t>것</w:t>
      </w:r>
    </w:p>
    <w:p w14:paraId="37050006" w14:textId="38D4436A" w:rsidR="00363B52" w:rsidRPr="00BB3214" w:rsidRDefault="00363B52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758"/>
        <w:gridCol w:w="1984"/>
        <w:gridCol w:w="3119"/>
        <w:gridCol w:w="1835"/>
      </w:tblGrid>
      <w:tr w:rsidR="00F36499" w:rsidRPr="00BB3214" w14:paraId="51EB4C9A" w14:textId="6EBDF206" w:rsidTr="00F36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29DFC78" w14:textId="164AB0D6" w:rsidR="00F36499" w:rsidRPr="00BB3214" w:rsidRDefault="00F36499" w:rsidP="00D847F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사회 경험 및 대외 활동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</w:tcBorders>
          </w:tcPr>
          <w:p w14:paraId="07FACF43" w14:textId="77777777" w:rsidR="00F36499" w:rsidRPr="00BB3214" w:rsidRDefault="00F36499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</w:pPr>
          </w:p>
        </w:tc>
      </w:tr>
      <w:tr w:rsidR="00F36499" w:rsidRPr="00BB3214" w14:paraId="593804C6" w14:textId="3BEDF337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AE694F3" w14:textId="77777777" w:rsidR="00F36499" w:rsidRPr="00BB3214" w:rsidRDefault="00F36499" w:rsidP="00D54DEF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기간</w:t>
            </w:r>
          </w:p>
        </w:tc>
        <w:tc>
          <w:tcPr>
            <w:tcW w:w="175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AED026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회사명</w:t>
            </w: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4182C266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직위</w:t>
            </w:r>
          </w:p>
        </w:tc>
        <w:tc>
          <w:tcPr>
            <w:tcW w:w="311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068A2BD" w14:textId="77777777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담당 업무</w:t>
            </w:r>
          </w:p>
        </w:tc>
        <w:tc>
          <w:tcPr>
            <w:tcW w:w="1835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2984F76" w14:textId="29B10E9E" w:rsidR="00F36499" w:rsidRPr="00BB3214" w:rsidRDefault="00F36499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최종 연봉</w:t>
            </w:r>
          </w:p>
        </w:tc>
      </w:tr>
      <w:tr w:rsidR="00F36499" w:rsidRPr="00BB3214" w14:paraId="04CFF6A9" w14:textId="182D2A7A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51C1125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0CAA3E4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8FE276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793BC3B5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17C33E2C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7FD02D6E" w14:textId="3834EC23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FFFFF" w:themeFill="background1"/>
            <w:vAlign w:val="center"/>
          </w:tcPr>
          <w:p w14:paraId="39366745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77248C8B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0309F77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462728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FFFFF" w:themeFill="background1"/>
          </w:tcPr>
          <w:p w14:paraId="6153BF7F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758AE6E4" w14:textId="64E66199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BE259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D7673E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A0998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FA2F2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53B0B16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72D7DAB1" w14:textId="75254965" w:rsidTr="00F36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C8B5E2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67F15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763CB2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33A1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27D9204" w14:textId="77777777" w:rsidR="00F36499" w:rsidRPr="00BB3214" w:rsidRDefault="00F36499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F36499" w:rsidRPr="00BB3214" w14:paraId="65AA5031" w14:textId="165773B4" w:rsidTr="00F364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40E9AC" w14:textId="77777777" w:rsidR="00F36499" w:rsidRPr="00BB3214" w:rsidRDefault="00F36499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13451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0D02F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4F5CDD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FE8879" w14:textId="77777777" w:rsidR="00F36499" w:rsidRPr="00BB3214" w:rsidRDefault="00F36499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249C1352" w14:textId="77777777" w:rsidR="00D54DEF" w:rsidRPr="00BB3214" w:rsidRDefault="00D54DEF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347"/>
        <w:gridCol w:w="2409"/>
        <w:gridCol w:w="1658"/>
        <w:gridCol w:w="280"/>
        <w:gridCol w:w="1858"/>
        <w:gridCol w:w="1867"/>
      </w:tblGrid>
      <w:tr w:rsidR="00D62788" w:rsidRPr="00BB3214" w14:paraId="72216902" w14:textId="67F1B858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1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29F5E588" w14:textId="3BE47C58" w:rsidR="00D62788" w:rsidRPr="00BB3214" w:rsidRDefault="00D62788" w:rsidP="00D847F9">
            <w:pPr>
              <w:jc w:val="both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4</w:t>
            </w:r>
            <w:r w:rsidRPr="00BB3214">
              <w:rPr>
                <w:rFonts w:ascii="맑은 고딕" w:eastAsia="맑은 고딕" w:hAnsi="맑은 고딕"/>
                <w:color w:val="08427E" w:themeColor="accent2"/>
                <w:sz w:val="20"/>
                <w:szCs w:val="20"/>
                <w:lang w:eastAsia="ko-KR"/>
              </w:rPr>
              <w:t xml:space="preserve">. </w:t>
            </w: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어학 및 자격 사항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9734967" w14:textId="77777777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 w:val="0"/>
                <w:bCs w:val="0"/>
                <w:sz w:val="20"/>
                <w:szCs w:val="20"/>
                <w:lang w:eastAsia="ko-KR"/>
              </w:rPr>
            </w:pPr>
          </w:p>
        </w:tc>
        <w:tc>
          <w:tcPr>
            <w:tcW w:w="372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F39FBCF" w14:textId="6598735D" w:rsidR="00D62788" w:rsidRPr="00BB3214" w:rsidRDefault="00D62788" w:rsidP="00D847F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  <w:tr w:rsidR="00D62788" w:rsidRPr="00BB3214" w14:paraId="07B382D1" w14:textId="2E7E06FF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6C661F9" w14:textId="559B98FE" w:rsidR="00D62788" w:rsidRPr="00BB3214" w:rsidRDefault="00D62788" w:rsidP="00D54DEF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외국어명</w:t>
            </w:r>
          </w:p>
        </w:tc>
        <w:tc>
          <w:tcPr>
            <w:tcW w:w="134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3A944D5" w14:textId="74B1C98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TEST 종류</w:t>
            </w:r>
          </w:p>
        </w:tc>
        <w:tc>
          <w:tcPr>
            <w:tcW w:w="240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FC25BC6" w14:textId="6776EC2F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공인점수 (취득시기)</w:t>
            </w:r>
          </w:p>
        </w:tc>
        <w:tc>
          <w:tcPr>
            <w:tcW w:w="1658" w:type="dxa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FFFFFF" w:themeFill="background1"/>
          </w:tcPr>
          <w:p w14:paraId="4E0510AD" w14:textId="00F4474E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회화(상/중/하)</w:t>
            </w: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477DD8" w14:textId="446ABDED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double" w:sz="4" w:space="0" w:color="auto"/>
            </w:tcBorders>
            <w:shd w:val="clear" w:color="auto" w:fill="FFFFFF" w:themeFill="background1"/>
          </w:tcPr>
          <w:p w14:paraId="3A6A25EF" w14:textId="2D2C8B26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자격증</w:t>
            </w:r>
          </w:p>
        </w:tc>
        <w:tc>
          <w:tcPr>
            <w:tcW w:w="1867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3DF3376" w14:textId="5EEF5F14" w:rsidR="00D62788" w:rsidRPr="00BB3214" w:rsidRDefault="00D62788" w:rsidP="00D54D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취득시기</w:t>
            </w:r>
          </w:p>
        </w:tc>
      </w:tr>
      <w:tr w:rsidR="00D62788" w:rsidRPr="00BB3214" w14:paraId="013BF039" w14:textId="14C61302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CAE3A03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2F42D6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C7E979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double" w:sz="4" w:space="0" w:color="auto"/>
              <w:right w:val="nil"/>
            </w:tcBorders>
            <w:shd w:val="clear" w:color="auto" w:fill="F2F2F2" w:themeFill="background1" w:themeFillShade="F2"/>
          </w:tcPr>
          <w:p w14:paraId="2AB7F519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8B6203" w14:textId="335DA60C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double" w:sz="4" w:space="0" w:color="auto"/>
              <w:left w:val="nil"/>
            </w:tcBorders>
            <w:shd w:val="clear" w:color="auto" w:fill="F2F2F2" w:themeFill="background1" w:themeFillShade="F2"/>
          </w:tcPr>
          <w:p w14:paraId="077C3FAE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0DD3DEBD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D62788" w:rsidRPr="00BB3214" w14:paraId="39560CCB" w14:textId="1414B62E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shd w:val="clear" w:color="auto" w:fill="FFFFFF" w:themeFill="background1"/>
            <w:vAlign w:val="center"/>
          </w:tcPr>
          <w:p w14:paraId="737B7A18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shd w:val="clear" w:color="auto" w:fill="FFFFFF" w:themeFill="background1"/>
            <w:vAlign w:val="center"/>
          </w:tcPr>
          <w:p w14:paraId="6307DE2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FE39301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right w:val="nil"/>
            </w:tcBorders>
            <w:shd w:val="clear" w:color="auto" w:fill="FFFFFF" w:themeFill="background1"/>
          </w:tcPr>
          <w:p w14:paraId="0BE6E69C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B76B7" w14:textId="6E4298A5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</w:tcBorders>
            <w:shd w:val="clear" w:color="auto" w:fill="FFFFFF" w:themeFill="background1"/>
          </w:tcPr>
          <w:p w14:paraId="55445B86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shd w:val="clear" w:color="auto" w:fill="FFFFFF" w:themeFill="background1"/>
          </w:tcPr>
          <w:p w14:paraId="799DBB0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D62788" w:rsidRPr="00BB3214" w14:paraId="6915BC5E" w14:textId="331DF8B4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59812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17B99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37A1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14:paraId="3B3029A2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3CC9C7" w14:textId="34299B1B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8AD2456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FDAEB88" w14:textId="77777777" w:rsidR="00D62788" w:rsidRPr="00BB3214" w:rsidRDefault="00D62788" w:rsidP="00D54D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  <w:tr w:rsidR="00D62788" w:rsidRPr="00BB3214" w14:paraId="0AFF95BF" w14:textId="2C8A8797" w:rsidTr="00E7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E863A1" w14:textId="77777777" w:rsidR="00D62788" w:rsidRPr="00BB3214" w:rsidRDefault="00D62788" w:rsidP="00D54DEF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42C62B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B93FAE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65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8F7A349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CCE1CE" w14:textId="41BA08FD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5FEF5E7F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98074C2" w14:textId="77777777" w:rsidR="00D62788" w:rsidRPr="00BB3214" w:rsidRDefault="00D62788" w:rsidP="00D54DE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</w:p>
        </w:tc>
      </w:tr>
    </w:tbl>
    <w:p w14:paraId="454443C1" w14:textId="77777777" w:rsidR="00D54DEF" w:rsidRPr="00BB3214" w:rsidRDefault="00D54DEF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10"/>
        <w:tblW w:w="10766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8"/>
        <w:gridCol w:w="1538"/>
        <w:gridCol w:w="1538"/>
        <w:gridCol w:w="4614"/>
      </w:tblGrid>
      <w:tr w:rsidR="00D847F9" w:rsidRPr="00BB3214" w14:paraId="466ABF00" w14:textId="77777777" w:rsidTr="007F69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6" w:type="dxa"/>
            <w:gridSpan w:val="5"/>
            <w:tcBorders>
              <w:bottom w:val="single" w:sz="4" w:space="0" w:color="auto"/>
            </w:tcBorders>
            <w:vAlign w:val="center"/>
          </w:tcPr>
          <w:p w14:paraId="58C987C7" w14:textId="3BBA9310" w:rsidR="00D847F9" w:rsidRPr="00BB3214" w:rsidRDefault="00D847F9" w:rsidP="00D847F9">
            <w:pPr>
              <w:jc w:val="both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color w:val="08427E" w:themeColor="accent2"/>
                <w:sz w:val="20"/>
                <w:szCs w:val="20"/>
                <w:lang w:eastAsia="ko-KR"/>
              </w:rPr>
              <w:t>5. 병역 사항</w:t>
            </w:r>
          </w:p>
        </w:tc>
      </w:tr>
      <w:tr w:rsidR="00D847F9" w:rsidRPr="00BB3214" w14:paraId="6780A48B" w14:textId="77777777" w:rsidTr="007F69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082E3773" w14:textId="77777777" w:rsidR="00D847F9" w:rsidRPr="00BB3214" w:rsidRDefault="00D847F9" w:rsidP="00D847F9">
            <w:pPr>
              <w:jc w:val="center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군필 여부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011DF1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군별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78A8448D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보직명</w:t>
            </w:r>
          </w:p>
        </w:tc>
        <w:tc>
          <w:tcPr>
            <w:tcW w:w="1538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A5AD546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복무기간</w:t>
            </w:r>
          </w:p>
        </w:tc>
        <w:tc>
          <w:tcPr>
            <w:tcW w:w="4614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9B4C89B" w14:textId="77777777" w:rsidR="00D847F9" w:rsidRPr="00BB3214" w:rsidRDefault="00D847F9" w:rsidP="00D847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b/>
                <w:sz w:val="20"/>
                <w:szCs w:val="20"/>
                <w:lang w:eastAsia="ko-KR"/>
              </w:rPr>
              <w:t>전역 및 면제 사유</w:t>
            </w:r>
          </w:p>
        </w:tc>
      </w:tr>
      <w:tr w:rsidR="00D847F9" w:rsidRPr="00BB3214" w14:paraId="7579D760" w14:textId="77777777" w:rsidTr="007F69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55837" w14:textId="77777777" w:rsidR="00D847F9" w:rsidRPr="00BB3214" w:rsidRDefault="00D847F9" w:rsidP="00D847F9">
            <w:pPr>
              <w:jc w:val="both"/>
              <w:rPr>
                <w:rFonts w:ascii="맑은 고딕" w:eastAsia="맑은 고딕" w:hAnsi="맑은 고딕" w:cs="Tahoma"/>
                <w:bCs w:val="0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60927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19E879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538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F8327C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  <w:tc>
          <w:tcPr>
            <w:tcW w:w="4614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BB5B8A8" w14:textId="77777777" w:rsidR="00D847F9" w:rsidRPr="00BB3214" w:rsidRDefault="00D847F9" w:rsidP="00D847F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0925DB12" w14:textId="0A887A13" w:rsidR="005C5A41" w:rsidRPr="00BB3214" w:rsidRDefault="005C5A41" w:rsidP="005C5A41">
      <w:pPr>
        <w:spacing w:line="360" w:lineRule="auto"/>
        <w:rPr>
          <w:rFonts w:ascii="맑은 고딕" w:eastAsia="맑은 고딕" w:hAnsi="맑은 고딕"/>
          <w:sz w:val="22"/>
          <w:lang w:eastAsia="ko-KR"/>
        </w:rPr>
      </w:pPr>
      <w:r w:rsidRPr="00BB3214">
        <w:rPr>
          <w:rFonts w:ascii="맑은 고딕" w:eastAsia="맑은 고딕" w:hAnsi="맑은 고딕"/>
          <w:b/>
          <w:sz w:val="40"/>
          <w:lang w:eastAsia="ko-KR"/>
        </w:rPr>
        <w:lastRenderedPageBreak/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75E0930F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3EC710E9" w14:textId="4F761328" w:rsidR="005C5A41" w:rsidRPr="00BB3214" w:rsidRDefault="005C5A41" w:rsidP="00AF42B4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1. 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당사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에 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지원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한 동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기를 간략하게 밝히고, 본인이 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지원한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부문에서 업무를 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잘 수행할 수 있다고 생각하는 이유를 구체적으로 기술해 주십시오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(600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0B1DEE0B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3612D263" w14:textId="3C8117CE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2A70E613" w14:textId="65F81D32" w:rsidR="005C5A41" w:rsidRPr="00BB3214" w:rsidRDefault="005C5A41" w:rsidP="005C5A41">
      <w:pPr>
        <w:rPr>
          <w:rFonts w:ascii="맑은 고딕" w:eastAsia="맑은 고딕" w:hAnsi="맑은 고딕"/>
          <w:sz w:val="22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1B05118B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7A293C8E" w14:textId="114BAD1A" w:rsidR="005C5A41" w:rsidRPr="00E54B0D" w:rsidRDefault="005C5A41" w:rsidP="005C5A41">
            <w:pPr>
              <w:rPr>
                <w:rFonts w:ascii="맑은 고딕" w:eastAsia="맑은 고딕" w:hAnsi="맑은 고딕" w:cs="Tahoma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2. </w:t>
            </w:r>
            <w:r w:rsidR="00A35D4F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="00A35D4F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신입)</w:t>
            </w:r>
            <w:r w:rsidR="00A35D4F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지금까지 겪었던 모든 경험</w:t>
            </w:r>
            <w:r w:rsidR="006E2A41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</w:t>
            </w:r>
            <w:r w:rsid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중에서 </w:t>
            </w:r>
            <w:r w:rsidR="00E54B0D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경력) 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이전 직장에서 겪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었던 모든 경험 중에서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가장 큰 성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취감을 느꼈던 사항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에 대하여 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상세히 기재하여 주시기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바</w:t>
            </w:r>
            <w:r w:rsidR="00AF42B4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랍니다.</w:t>
            </w:r>
            <w:r w:rsidR="00AF42B4" w:rsidRPr="00BB3214">
              <w:rPr>
                <w:rFonts w:ascii="맑은 고딕" w:eastAsia="맑은 고딕" w:hAnsi="맑은 고딕" w:cs="Tahoma"/>
                <w:sz w:val="20"/>
                <w:szCs w:val="20"/>
                <w:lang w:eastAsia="ko-KR"/>
              </w:rPr>
              <w:t xml:space="preserve"> 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(600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15E5AFA1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C7EC203" w14:textId="77777777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057D2718" w14:textId="2D96DF42" w:rsidR="005C5A41" w:rsidRPr="00BB3214" w:rsidRDefault="005C5A41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61036FB2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E44D099" w14:textId="2C07BD2B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3.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지원하신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부문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,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근무지에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관련하여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특별히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희망하는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점이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있으면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알려주시고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, </w:t>
            </w:r>
            <w:r w:rsidR="00AF42B4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회사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서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이루고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싶은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자신의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포부를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밝혀주십시오</w:t>
            </w:r>
            <w:r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(600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자 </w:t>
            </w:r>
            <w:r w:rsidR="007F6E69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이하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5FB3D11D" w14:textId="77777777" w:rsidTr="005C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5BE0F214" w14:textId="77777777" w:rsidR="005C5A41" w:rsidRPr="00BB3214" w:rsidRDefault="005C5A41" w:rsidP="005C5A41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</w:p>
        </w:tc>
      </w:tr>
    </w:tbl>
    <w:p w14:paraId="628D0952" w14:textId="40B9E24D" w:rsidR="005C5A41" w:rsidRPr="00BB3214" w:rsidRDefault="005C5A41">
      <w:pPr>
        <w:rPr>
          <w:rFonts w:ascii="맑은 고딕" w:eastAsia="맑은 고딕" w:hAnsi="맑은 고딕"/>
          <w:sz w:val="16"/>
          <w:szCs w:val="16"/>
          <w:lang w:eastAsia="ko-KR"/>
        </w:rPr>
      </w:pPr>
    </w:p>
    <w:p w14:paraId="25265423" w14:textId="77777777" w:rsidR="005C5A41" w:rsidRPr="00BB3214" w:rsidRDefault="005C5A41" w:rsidP="005C5A41">
      <w:pPr>
        <w:spacing w:line="360" w:lineRule="auto"/>
        <w:rPr>
          <w:rFonts w:ascii="맑은 고딕" w:eastAsia="맑은 고딕" w:hAnsi="맑은 고딕"/>
          <w:sz w:val="22"/>
          <w:lang w:eastAsia="ko-KR"/>
        </w:rPr>
      </w:pPr>
      <w:r w:rsidRPr="00BB3214">
        <w:rPr>
          <w:rFonts w:ascii="맑은 고딕" w:eastAsia="맑은 고딕" w:hAnsi="맑은 고딕"/>
          <w:b/>
          <w:sz w:val="40"/>
          <w:lang w:eastAsia="ko-KR"/>
        </w:rPr>
        <w:t>Cover letter</w:t>
      </w:r>
    </w:p>
    <w:tbl>
      <w:tblPr>
        <w:tblStyle w:val="6"/>
        <w:tblW w:w="10756" w:type="dxa"/>
        <w:tblBorders>
          <w:top w:val="double" w:sz="4" w:space="0" w:color="auto"/>
          <w:bottom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756"/>
      </w:tblGrid>
      <w:tr w:rsidR="005C5A41" w:rsidRPr="00BB3214" w14:paraId="3F72B286" w14:textId="77777777" w:rsidTr="005C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7629B30" w14:textId="77777777" w:rsidR="00E54B0D" w:rsidRDefault="005C5A41" w:rsidP="00E54B0D">
            <w:pP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4.</w:t>
            </w:r>
            <w:r w:rsidR="00F36499" w:rsidRPr="00BB3214">
              <w:rPr>
                <w:rFonts w:ascii="맑은 고딕" w:eastAsia="맑은 고딕" w:hAnsi="맑은 고딕" w:hint="eastAsia"/>
                <w:lang w:eastAsia="ko-KR"/>
              </w:rPr>
              <w:t xml:space="preserve"> </w:t>
            </w:r>
            <w:r w:rsidR="00E54B0D" w:rsidRPr="00E54B0D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 w:rsidR="00E54B0D" w:rsidRPr="00E54B0D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경력)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본인이 지원한 </w:t>
            </w:r>
            <w:r w:rsid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직무와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 관련하여 상세한 경험 및 경력 사항을 기술하여 주시기 바랍니다.</w:t>
            </w:r>
            <w:r w:rsidR="00F36499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 </w:t>
            </w:r>
          </w:p>
          <w:p w14:paraId="4A768254" w14:textId="507FE3C5" w:rsidR="005C5A41" w:rsidRPr="00BB3214" w:rsidRDefault="00E54B0D" w:rsidP="00E54B0D">
            <w:pPr>
              <w:ind w:leftChars="100" w:left="240"/>
              <w:rPr>
                <w:rFonts w:ascii="맑은 고딕" w:eastAsia="맑은 고딕" w:hAnsi="맑은 고딕"/>
                <w:sz w:val="20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신입)</w:t>
            </w:r>
            <w:r w:rsidR="00F36499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 xml:space="preserve">그 </w:t>
            </w:r>
            <w:r w:rsidR="00986490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외에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추가적인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사항이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있으시다면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, 1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장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이내로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아래의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란에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자유로운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형태로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기입하여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주시기</w:t>
            </w:r>
            <w:r w:rsidR="005C5A41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</w:t>
            </w:r>
            <w:r w:rsidR="005C5A41" w:rsidRPr="00BB3214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바랍니다</w:t>
            </w:r>
            <w:r w:rsidR="00986490" w:rsidRPr="00BB3214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>.</w:t>
            </w:r>
            <w:r w:rsidR="006A3825">
              <w:rPr>
                <w:rFonts w:ascii="맑은 고딕" w:eastAsia="맑은 고딕" w:hAnsi="맑은 고딕"/>
                <w:sz w:val="20"/>
                <w:szCs w:val="20"/>
                <w:lang w:eastAsia="ko-KR"/>
              </w:rPr>
              <w:t xml:space="preserve"> (</w:t>
            </w:r>
            <w:r w:rsidR="006A3825"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글자수 제한 없음</w:t>
            </w:r>
            <w: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  <w:t>)</w:t>
            </w:r>
          </w:p>
        </w:tc>
      </w:tr>
      <w:tr w:rsidR="005C5A41" w:rsidRPr="00BB3214" w14:paraId="23819368" w14:textId="77777777" w:rsidTr="00E54B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6" w:type="dxa"/>
            <w:shd w:val="clear" w:color="auto" w:fill="FFFFFF" w:themeFill="background1"/>
          </w:tcPr>
          <w:p w14:paraId="2E3788A3" w14:textId="77777777" w:rsidR="005C5A41" w:rsidRPr="00BB3214" w:rsidRDefault="005C5A41" w:rsidP="005C5A41">
            <w:pPr>
              <w:rPr>
                <w:rFonts w:ascii="맑은 고딕" w:eastAsia="맑은 고딕" w:hAnsi="맑은 고딕" w:hint="eastAsia"/>
                <w:sz w:val="20"/>
                <w:szCs w:val="20"/>
                <w:lang w:eastAsia="ko-KR"/>
              </w:rPr>
            </w:pPr>
          </w:p>
        </w:tc>
      </w:tr>
    </w:tbl>
    <w:p w14:paraId="500C5C13" w14:textId="77777777" w:rsidR="005C5A41" w:rsidRPr="00BB3214" w:rsidRDefault="005C5A41" w:rsidP="00C4458A">
      <w:pPr>
        <w:rPr>
          <w:rFonts w:ascii="맑은 고딕" w:eastAsia="맑은 고딕" w:hAnsi="맑은 고딕"/>
          <w:sz w:val="16"/>
          <w:szCs w:val="16"/>
          <w:lang w:eastAsia="ko-KR"/>
        </w:rPr>
      </w:pPr>
    </w:p>
    <w:sectPr w:rsidR="005C5A41" w:rsidRPr="00BB3214" w:rsidSect="00FB31C0">
      <w:headerReference w:type="default" r:id="rId8"/>
      <w:footerReference w:type="default" r:id="rId9"/>
      <w:type w:val="continuous"/>
      <w:pgSz w:w="11900" w:h="16840"/>
      <w:pgMar w:top="2268" w:right="567" w:bottom="1134" w:left="56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CB96E" w14:textId="77777777" w:rsidR="00EB5C4E" w:rsidRDefault="00EB5C4E" w:rsidP="006F20EB">
      <w:r>
        <w:separator/>
      </w:r>
    </w:p>
  </w:endnote>
  <w:endnote w:type="continuationSeparator" w:id="0">
    <w:p w14:paraId="5C5CC822" w14:textId="77777777" w:rsidR="00EB5C4E" w:rsidRDefault="00EB5C4E" w:rsidP="006F2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sch Office Sans">
    <w:panose1 w:val="00000000000000000000"/>
    <w:charset w:val="00"/>
    <w:family w:val="auto"/>
    <w:pitch w:val="variable"/>
    <w:sig w:usb0="A00002FF" w:usb1="0000E0DB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schSans-Regular">
    <w:altName w:val="Times New Roman"/>
    <w:charset w:val="00"/>
    <w:family w:val="auto"/>
    <w:pitch w:val="variable"/>
    <w:sig w:usb0="00000001" w:usb1="00000041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67910"/>
      <w:docPartObj>
        <w:docPartGallery w:val="Page Numbers (Bottom of Page)"/>
        <w:docPartUnique/>
      </w:docPartObj>
    </w:sdtPr>
    <w:sdtEndPr/>
    <w:sdtContent>
      <w:p w14:paraId="72D385F6" w14:textId="00E522E3" w:rsidR="007F6940" w:rsidRDefault="007F6940" w:rsidP="00D234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554" w:rsidRPr="009B5554">
          <w:rPr>
            <w:noProof/>
            <w:lang w:val="ko-KR" w:eastAsia="ko-KR"/>
          </w:rPr>
          <w:t>2</w:t>
        </w:r>
        <w:r>
          <w:fldChar w:fldCharType="end"/>
        </w:r>
      </w:p>
    </w:sdtContent>
  </w:sdt>
  <w:p w14:paraId="191DB4C8" w14:textId="01D8B2AE" w:rsidR="007F6940" w:rsidRPr="00EC7E77" w:rsidRDefault="007F69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3BD46" w14:textId="77777777" w:rsidR="00EB5C4E" w:rsidRDefault="00EB5C4E" w:rsidP="006F20EB">
      <w:r>
        <w:separator/>
      </w:r>
    </w:p>
  </w:footnote>
  <w:footnote w:type="continuationSeparator" w:id="0">
    <w:p w14:paraId="7F0CDD27" w14:textId="77777777" w:rsidR="00EB5C4E" w:rsidRDefault="00EB5C4E" w:rsidP="006F2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BAB0D" w14:textId="3AA2B286" w:rsidR="007F6940" w:rsidRDefault="007F6940">
    <w:pPr>
      <w:pStyle w:val="a4"/>
    </w:pPr>
    <w:r>
      <w:rPr>
        <w:noProof/>
        <w:lang w:eastAsia="ko-KR" w:bidi="ar-SA"/>
      </w:rPr>
      <w:drawing>
        <wp:anchor distT="0" distB="0" distL="114300" distR="114300" simplePos="0" relativeHeight="251708416" behindDoc="0" locked="0" layoutInCell="1" allowOverlap="1" wp14:anchorId="7ECEAB62" wp14:editId="763D39FD">
          <wp:simplePos x="0" y="0"/>
          <wp:positionH relativeFrom="column">
            <wp:posOffset>-343535</wp:posOffset>
          </wp:positionH>
          <wp:positionV relativeFrom="paragraph">
            <wp:posOffset>615901</wp:posOffset>
          </wp:positionV>
          <wp:extent cx="7617460" cy="186055"/>
          <wp:effectExtent l="0" t="0" r="2540" b="4445"/>
          <wp:wrapNone/>
          <wp:docPr id="28" name="Bild 53" descr="/Users/GC-033/Desktop/Bosch-Supergraph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53" descr="/Users/GC-033/Desktop/Bosch-Supergraphic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746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ko-KR" w:bidi="ar-SA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168DE93E" wp14:editId="15DC8064">
              <wp:simplePos x="0" y="0"/>
              <wp:positionH relativeFrom="margin">
                <wp:posOffset>-275639</wp:posOffset>
              </wp:positionH>
              <wp:positionV relativeFrom="paragraph">
                <wp:posOffset>-379877</wp:posOffset>
              </wp:positionV>
              <wp:extent cx="6098540" cy="956604"/>
              <wp:effectExtent l="0" t="0" r="0" b="0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8540" cy="9566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BBDF3" w14:textId="59201B7A" w:rsidR="007F6940" w:rsidRPr="00FB31C0" w:rsidRDefault="007F6940" w:rsidP="00FB31C0">
                          <w:pPr>
                            <w:pStyle w:val="2"/>
                            <w:spacing w:before="240"/>
                            <w:rPr>
                              <w:b/>
                              <w:color w:val="006249"/>
                            </w:rPr>
                          </w:pPr>
                          <w:r w:rsidRPr="0083119F">
                            <w:rPr>
                              <w:b/>
                              <w:color w:val="006249"/>
                            </w:rPr>
                            <w:t>Bosch</w:t>
                          </w:r>
                          <w:r w:rsidR="00A35D4F">
                            <w:rPr>
                              <w:b/>
                              <w:color w:val="006249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24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DE93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21.7pt;margin-top:-29.9pt;width:480.2pt;height:75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" filled="f" stroked="f">
              <v:textbox>
                <w:txbxContent>
                  <w:p w14:paraId="060BBDF3" w14:textId="59201B7A" w:rsidR="007F6940" w:rsidRPr="00FB31C0" w:rsidRDefault="007F6940" w:rsidP="00FB31C0">
                    <w:pPr>
                      <w:pStyle w:val="2"/>
                      <w:spacing w:before="240"/>
                      <w:rPr>
                        <w:b/>
                        <w:color w:val="006249"/>
                      </w:rPr>
                    </w:pPr>
                    <w:r w:rsidRPr="0083119F">
                      <w:rPr>
                        <w:b/>
                        <w:color w:val="006249"/>
                      </w:rPr>
                      <w:t>Bosch</w:t>
                    </w:r>
                    <w:r w:rsidR="00A35D4F">
                      <w:rPr>
                        <w:b/>
                        <w:color w:val="006249"/>
                      </w:rPr>
                      <w:t xml:space="preserve"> </w:t>
                    </w:r>
                    <w:r>
                      <w:rPr>
                        <w:b/>
                        <w:color w:val="006249"/>
                      </w:rPr>
                      <w:t>Application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ko-KR" w:bidi="ar-SA"/>
      </w:rPr>
      <w:drawing>
        <wp:anchor distT="0" distB="0" distL="114300" distR="114300" simplePos="0" relativeHeight="251711488" behindDoc="0" locked="0" layoutInCell="1" allowOverlap="1" wp14:anchorId="35A550BF" wp14:editId="7B8547E9">
          <wp:simplePos x="0" y="0"/>
          <wp:positionH relativeFrom="column">
            <wp:posOffset>5509895</wp:posOffset>
          </wp:positionH>
          <wp:positionV relativeFrom="paragraph">
            <wp:posOffset>-267335</wp:posOffset>
          </wp:positionV>
          <wp:extent cx="1511935" cy="334010"/>
          <wp:effectExtent l="0" t="0" r="0" b="8890"/>
          <wp:wrapNone/>
          <wp:docPr id="29" name="Bild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 5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742FF"/>
    <w:multiLevelType w:val="hybridMultilevel"/>
    <w:tmpl w:val="E00A5F3A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03B3"/>
    <w:multiLevelType w:val="hybridMultilevel"/>
    <w:tmpl w:val="DF264B1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064C3"/>
    <w:multiLevelType w:val="hybridMultilevel"/>
    <w:tmpl w:val="7EBA2C82"/>
    <w:lvl w:ilvl="0" w:tplc="A6B4D6CA">
      <w:start w:val="1"/>
      <w:numFmt w:val="decimal"/>
      <w:lvlText w:val="%1."/>
      <w:lvlJc w:val="left"/>
      <w:pPr>
        <w:ind w:left="760" w:hanging="360"/>
      </w:pPr>
      <w:rPr>
        <w:rFonts w:cs="Tahoma"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9C554CB"/>
    <w:multiLevelType w:val="hybridMultilevel"/>
    <w:tmpl w:val="50D6905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93326"/>
    <w:multiLevelType w:val="hybridMultilevel"/>
    <w:tmpl w:val="E9FE63A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A7F0F"/>
    <w:multiLevelType w:val="hybridMultilevel"/>
    <w:tmpl w:val="E57E95B6"/>
    <w:lvl w:ilvl="0" w:tplc="EF845C1E">
      <w:start w:val="1"/>
      <w:numFmt w:val="bullet"/>
      <w:pStyle w:val="Aufzhlung1Ebene"/>
      <w:lvlText w:val=""/>
      <w:lvlJc w:val="left"/>
      <w:pPr>
        <w:ind w:left="340" w:hanging="142"/>
      </w:pPr>
      <w:rPr>
        <w:rFonts w:ascii="Wingdings 3" w:hAnsi="Wingdings 3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A4262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32A49"/>
    <w:multiLevelType w:val="hybridMultilevel"/>
    <w:tmpl w:val="FBD4A42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77C67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A2B5D"/>
    <w:multiLevelType w:val="hybridMultilevel"/>
    <w:tmpl w:val="5D0E4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9254D"/>
    <w:multiLevelType w:val="hybridMultilevel"/>
    <w:tmpl w:val="1ED891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20F2B"/>
    <w:multiLevelType w:val="hybridMultilevel"/>
    <w:tmpl w:val="7AFA59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5B1E53"/>
    <w:multiLevelType w:val="hybridMultilevel"/>
    <w:tmpl w:val="16F6555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F6133"/>
    <w:multiLevelType w:val="hybridMultilevel"/>
    <w:tmpl w:val="682E2B42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E1153"/>
    <w:multiLevelType w:val="hybridMultilevel"/>
    <w:tmpl w:val="6F7E9B9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A6B8D"/>
    <w:multiLevelType w:val="hybridMultilevel"/>
    <w:tmpl w:val="96A6F07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6585"/>
    <w:multiLevelType w:val="hybridMultilevel"/>
    <w:tmpl w:val="4FCE07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3173C"/>
    <w:multiLevelType w:val="hybridMultilevel"/>
    <w:tmpl w:val="53E26D1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E1525"/>
    <w:multiLevelType w:val="hybridMultilevel"/>
    <w:tmpl w:val="E2883FF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A0D64"/>
    <w:multiLevelType w:val="hybridMultilevel"/>
    <w:tmpl w:val="9884762C"/>
    <w:lvl w:ilvl="0" w:tplc="01E865DC">
      <w:start w:val="1"/>
      <w:numFmt w:val="bullet"/>
      <w:pStyle w:val="Aufzhlung2Ebene"/>
      <w:lvlText w:val="–"/>
      <w:lvlJc w:val="left"/>
      <w:pPr>
        <w:ind w:left="340" w:hanging="142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F7489"/>
    <w:multiLevelType w:val="hybridMultilevel"/>
    <w:tmpl w:val="3AF4ED2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D6686C"/>
    <w:multiLevelType w:val="hybridMultilevel"/>
    <w:tmpl w:val="D28A7290"/>
    <w:lvl w:ilvl="0" w:tplc="0360E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137AB"/>
    <w:multiLevelType w:val="hybridMultilevel"/>
    <w:tmpl w:val="D05633F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84BDD"/>
    <w:multiLevelType w:val="hybridMultilevel"/>
    <w:tmpl w:val="76EE0E3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32D70"/>
    <w:multiLevelType w:val="hybridMultilevel"/>
    <w:tmpl w:val="962452E8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713C3F"/>
    <w:multiLevelType w:val="hybridMultilevel"/>
    <w:tmpl w:val="0CD6D00E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C9659C"/>
    <w:multiLevelType w:val="hybridMultilevel"/>
    <w:tmpl w:val="E162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F502F7"/>
    <w:multiLevelType w:val="hybridMultilevel"/>
    <w:tmpl w:val="5B5E7AA6"/>
    <w:lvl w:ilvl="0" w:tplc="9CBEAA8C">
      <w:start w:val="1"/>
      <w:numFmt w:val="decimal"/>
      <w:pStyle w:val="Funote"/>
      <w:lvlText w:val="%1"/>
      <w:lvlJc w:val="left"/>
      <w:pPr>
        <w:ind w:left="284" w:hanging="284"/>
      </w:pPr>
      <w:rPr>
        <w:rFonts w:ascii="Bosch Office Sans" w:hAnsi="Bosch Office Sans" w:hint="default"/>
        <w:b w:val="0"/>
        <w:i w:val="0"/>
        <w:caps w:val="0"/>
        <w:strike w:val="0"/>
        <w:dstrike w:val="0"/>
        <w:vanish w:val="0"/>
        <w:color w:val="000000"/>
        <w:sz w:val="14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3717A"/>
    <w:multiLevelType w:val="hybridMultilevel"/>
    <w:tmpl w:val="51EA0B14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02329"/>
    <w:multiLevelType w:val="hybridMultilevel"/>
    <w:tmpl w:val="07160F8C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4625A5"/>
    <w:multiLevelType w:val="hybridMultilevel"/>
    <w:tmpl w:val="CFBA9E46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A4509"/>
    <w:multiLevelType w:val="hybridMultilevel"/>
    <w:tmpl w:val="677088D0"/>
    <w:lvl w:ilvl="0" w:tplc="40845D30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7"/>
  </w:num>
  <w:num w:numId="4">
    <w:abstractNumId w:val="18"/>
  </w:num>
  <w:num w:numId="5">
    <w:abstractNumId w:val="10"/>
  </w:num>
  <w:num w:numId="6">
    <w:abstractNumId w:val="25"/>
  </w:num>
  <w:num w:numId="7">
    <w:abstractNumId w:val="7"/>
  </w:num>
  <w:num w:numId="8">
    <w:abstractNumId w:val="24"/>
  </w:num>
  <w:num w:numId="9">
    <w:abstractNumId w:val="13"/>
  </w:num>
  <w:num w:numId="10">
    <w:abstractNumId w:val="15"/>
  </w:num>
  <w:num w:numId="11">
    <w:abstractNumId w:val="29"/>
  </w:num>
  <w:num w:numId="12">
    <w:abstractNumId w:val="17"/>
  </w:num>
  <w:num w:numId="13">
    <w:abstractNumId w:val="0"/>
  </w:num>
  <w:num w:numId="14">
    <w:abstractNumId w:val="14"/>
  </w:num>
  <w:num w:numId="15">
    <w:abstractNumId w:val="4"/>
  </w:num>
  <w:num w:numId="16">
    <w:abstractNumId w:val="23"/>
  </w:num>
  <w:num w:numId="17">
    <w:abstractNumId w:val="28"/>
  </w:num>
  <w:num w:numId="18">
    <w:abstractNumId w:val="30"/>
  </w:num>
  <w:num w:numId="19">
    <w:abstractNumId w:val="1"/>
  </w:num>
  <w:num w:numId="20">
    <w:abstractNumId w:val="3"/>
  </w:num>
  <w:num w:numId="21">
    <w:abstractNumId w:val="12"/>
  </w:num>
  <w:num w:numId="22">
    <w:abstractNumId w:val="31"/>
  </w:num>
  <w:num w:numId="23">
    <w:abstractNumId w:val="20"/>
  </w:num>
  <w:num w:numId="24">
    <w:abstractNumId w:val="22"/>
  </w:num>
  <w:num w:numId="25">
    <w:abstractNumId w:val="16"/>
  </w:num>
  <w:num w:numId="26">
    <w:abstractNumId w:val="11"/>
  </w:num>
  <w:num w:numId="27">
    <w:abstractNumId w:val="6"/>
  </w:num>
  <w:num w:numId="28">
    <w:abstractNumId w:val="26"/>
  </w:num>
  <w:num w:numId="29">
    <w:abstractNumId w:val="21"/>
  </w:num>
  <w:num w:numId="30">
    <w:abstractNumId w:val="8"/>
  </w:num>
  <w:num w:numId="31">
    <w:abstractNumId w:val="9"/>
  </w:num>
  <w:num w:numId="32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ko-KR" w:vendorID="64" w:dllVersion="131077" w:nlCheck="1" w:checkStyle="1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8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EB"/>
    <w:rsid w:val="00005788"/>
    <w:rsid w:val="00005A46"/>
    <w:rsid w:val="00006728"/>
    <w:rsid w:val="00007994"/>
    <w:rsid w:val="00007E10"/>
    <w:rsid w:val="000111D0"/>
    <w:rsid w:val="00011D53"/>
    <w:rsid w:val="00011F85"/>
    <w:rsid w:val="0001406C"/>
    <w:rsid w:val="00015141"/>
    <w:rsid w:val="00020229"/>
    <w:rsid w:val="00020D23"/>
    <w:rsid w:val="00021A37"/>
    <w:rsid w:val="00030501"/>
    <w:rsid w:val="0003679D"/>
    <w:rsid w:val="00037C67"/>
    <w:rsid w:val="00041A88"/>
    <w:rsid w:val="0004261D"/>
    <w:rsid w:val="000439DB"/>
    <w:rsid w:val="00051358"/>
    <w:rsid w:val="00053543"/>
    <w:rsid w:val="000565DC"/>
    <w:rsid w:val="00060CE2"/>
    <w:rsid w:val="0006532C"/>
    <w:rsid w:val="00066C1E"/>
    <w:rsid w:val="00067AF0"/>
    <w:rsid w:val="00071CD6"/>
    <w:rsid w:val="00073FA9"/>
    <w:rsid w:val="00076789"/>
    <w:rsid w:val="00085E99"/>
    <w:rsid w:val="0009156F"/>
    <w:rsid w:val="00094286"/>
    <w:rsid w:val="000A3476"/>
    <w:rsid w:val="000A3F54"/>
    <w:rsid w:val="000A72E3"/>
    <w:rsid w:val="000A7A36"/>
    <w:rsid w:val="000B0123"/>
    <w:rsid w:val="000B2833"/>
    <w:rsid w:val="000B5AEB"/>
    <w:rsid w:val="000B7EF9"/>
    <w:rsid w:val="000C0AC8"/>
    <w:rsid w:val="000C6166"/>
    <w:rsid w:val="000E5C12"/>
    <w:rsid w:val="000F19EF"/>
    <w:rsid w:val="000F29BD"/>
    <w:rsid w:val="000F2CBF"/>
    <w:rsid w:val="000F5E0C"/>
    <w:rsid w:val="000F7C5F"/>
    <w:rsid w:val="000F7F98"/>
    <w:rsid w:val="001029ED"/>
    <w:rsid w:val="00103A03"/>
    <w:rsid w:val="001052E8"/>
    <w:rsid w:val="00106270"/>
    <w:rsid w:val="0011257E"/>
    <w:rsid w:val="00114D7C"/>
    <w:rsid w:val="00117057"/>
    <w:rsid w:val="00121151"/>
    <w:rsid w:val="00123F65"/>
    <w:rsid w:val="00125A2E"/>
    <w:rsid w:val="001260F1"/>
    <w:rsid w:val="0013352B"/>
    <w:rsid w:val="00133C19"/>
    <w:rsid w:val="00140586"/>
    <w:rsid w:val="00145C65"/>
    <w:rsid w:val="00157105"/>
    <w:rsid w:val="00160B8A"/>
    <w:rsid w:val="00165A68"/>
    <w:rsid w:val="00172403"/>
    <w:rsid w:val="001814A2"/>
    <w:rsid w:val="00184F0B"/>
    <w:rsid w:val="00190718"/>
    <w:rsid w:val="001909BF"/>
    <w:rsid w:val="00191B3B"/>
    <w:rsid w:val="00192965"/>
    <w:rsid w:val="00194E0B"/>
    <w:rsid w:val="001954C2"/>
    <w:rsid w:val="00195812"/>
    <w:rsid w:val="001A4661"/>
    <w:rsid w:val="001A63F6"/>
    <w:rsid w:val="001A78DD"/>
    <w:rsid w:val="001B2B8A"/>
    <w:rsid w:val="001B2E88"/>
    <w:rsid w:val="001B54B7"/>
    <w:rsid w:val="001C0FAA"/>
    <w:rsid w:val="001C38F8"/>
    <w:rsid w:val="001D7E3D"/>
    <w:rsid w:val="001E2B27"/>
    <w:rsid w:val="001E2FA0"/>
    <w:rsid w:val="001E3673"/>
    <w:rsid w:val="001E36D3"/>
    <w:rsid w:val="001E3CFC"/>
    <w:rsid w:val="001E453F"/>
    <w:rsid w:val="001E4C26"/>
    <w:rsid w:val="001E528D"/>
    <w:rsid w:val="001E602F"/>
    <w:rsid w:val="001E77EC"/>
    <w:rsid w:val="001F29AC"/>
    <w:rsid w:val="001F2F9E"/>
    <w:rsid w:val="001F7689"/>
    <w:rsid w:val="0020020A"/>
    <w:rsid w:val="00201B63"/>
    <w:rsid w:val="00203630"/>
    <w:rsid w:val="00204C9B"/>
    <w:rsid w:val="00207F81"/>
    <w:rsid w:val="00212E60"/>
    <w:rsid w:val="00213B83"/>
    <w:rsid w:val="002164B1"/>
    <w:rsid w:val="0022366A"/>
    <w:rsid w:val="0022567B"/>
    <w:rsid w:val="002265C9"/>
    <w:rsid w:val="00227C5F"/>
    <w:rsid w:val="002368FD"/>
    <w:rsid w:val="00237DAB"/>
    <w:rsid w:val="002456AF"/>
    <w:rsid w:val="0024681C"/>
    <w:rsid w:val="00246EDC"/>
    <w:rsid w:val="00251031"/>
    <w:rsid w:val="002556DA"/>
    <w:rsid w:val="002566AE"/>
    <w:rsid w:val="00263680"/>
    <w:rsid w:val="00263F6C"/>
    <w:rsid w:val="00265072"/>
    <w:rsid w:val="00266146"/>
    <w:rsid w:val="002670CE"/>
    <w:rsid w:val="002737B8"/>
    <w:rsid w:val="00274481"/>
    <w:rsid w:val="00285E8E"/>
    <w:rsid w:val="0029372B"/>
    <w:rsid w:val="00295525"/>
    <w:rsid w:val="002A0886"/>
    <w:rsid w:val="002A3216"/>
    <w:rsid w:val="002A3ACA"/>
    <w:rsid w:val="002A6668"/>
    <w:rsid w:val="002A7617"/>
    <w:rsid w:val="002B1D15"/>
    <w:rsid w:val="002B27A4"/>
    <w:rsid w:val="002B41B5"/>
    <w:rsid w:val="002B4D90"/>
    <w:rsid w:val="002B7A71"/>
    <w:rsid w:val="002C1F41"/>
    <w:rsid w:val="002C2293"/>
    <w:rsid w:val="002C3FE7"/>
    <w:rsid w:val="002C634D"/>
    <w:rsid w:val="002D3BE1"/>
    <w:rsid w:val="002E1D00"/>
    <w:rsid w:val="002F574C"/>
    <w:rsid w:val="003014B8"/>
    <w:rsid w:val="00302114"/>
    <w:rsid w:val="003069F4"/>
    <w:rsid w:val="00306B82"/>
    <w:rsid w:val="00326558"/>
    <w:rsid w:val="0033219F"/>
    <w:rsid w:val="0033721D"/>
    <w:rsid w:val="0034017A"/>
    <w:rsid w:val="00345341"/>
    <w:rsid w:val="00345918"/>
    <w:rsid w:val="00350834"/>
    <w:rsid w:val="00352849"/>
    <w:rsid w:val="00355D3F"/>
    <w:rsid w:val="00362128"/>
    <w:rsid w:val="003639C1"/>
    <w:rsid w:val="00363B52"/>
    <w:rsid w:val="00363F8B"/>
    <w:rsid w:val="00366615"/>
    <w:rsid w:val="0036697E"/>
    <w:rsid w:val="00377091"/>
    <w:rsid w:val="00391FD0"/>
    <w:rsid w:val="003927FE"/>
    <w:rsid w:val="0039623F"/>
    <w:rsid w:val="003A1246"/>
    <w:rsid w:val="003A3A1B"/>
    <w:rsid w:val="003B15FE"/>
    <w:rsid w:val="003B30DF"/>
    <w:rsid w:val="003B773A"/>
    <w:rsid w:val="003B7FC7"/>
    <w:rsid w:val="003C6DA6"/>
    <w:rsid w:val="003D210C"/>
    <w:rsid w:val="003D5BBA"/>
    <w:rsid w:val="003D6442"/>
    <w:rsid w:val="003F2B7D"/>
    <w:rsid w:val="003F573C"/>
    <w:rsid w:val="00403CFE"/>
    <w:rsid w:val="004061CD"/>
    <w:rsid w:val="004076BB"/>
    <w:rsid w:val="00407CAE"/>
    <w:rsid w:val="00411B32"/>
    <w:rsid w:val="004170E8"/>
    <w:rsid w:val="00421613"/>
    <w:rsid w:val="0042719B"/>
    <w:rsid w:val="00427DC1"/>
    <w:rsid w:val="004319E0"/>
    <w:rsid w:val="00432E44"/>
    <w:rsid w:val="00442171"/>
    <w:rsid w:val="00443A34"/>
    <w:rsid w:val="00456B76"/>
    <w:rsid w:val="00464C85"/>
    <w:rsid w:val="004737EB"/>
    <w:rsid w:val="00474007"/>
    <w:rsid w:val="004760DC"/>
    <w:rsid w:val="004801BA"/>
    <w:rsid w:val="004805F0"/>
    <w:rsid w:val="00480E70"/>
    <w:rsid w:val="00491578"/>
    <w:rsid w:val="00494B34"/>
    <w:rsid w:val="004968DA"/>
    <w:rsid w:val="0049716B"/>
    <w:rsid w:val="004975B5"/>
    <w:rsid w:val="0049769D"/>
    <w:rsid w:val="004A09F1"/>
    <w:rsid w:val="004A1029"/>
    <w:rsid w:val="004A6FD0"/>
    <w:rsid w:val="004B269B"/>
    <w:rsid w:val="004B3E58"/>
    <w:rsid w:val="004C0B3E"/>
    <w:rsid w:val="004C1E1F"/>
    <w:rsid w:val="004C2635"/>
    <w:rsid w:val="004C4A2B"/>
    <w:rsid w:val="004C4B78"/>
    <w:rsid w:val="004C6D7A"/>
    <w:rsid w:val="004C6E45"/>
    <w:rsid w:val="004C7F08"/>
    <w:rsid w:val="004D062E"/>
    <w:rsid w:val="004D19B6"/>
    <w:rsid w:val="004D4EE7"/>
    <w:rsid w:val="004D70A9"/>
    <w:rsid w:val="004D74E9"/>
    <w:rsid w:val="004E08CE"/>
    <w:rsid w:val="004E2AC1"/>
    <w:rsid w:val="004E2BA2"/>
    <w:rsid w:val="004E3C3E"/>
    <w:rsid w:val="004E65E5"/>
    <w:rsid w:val="004F285C"/>
    <w:rsid w:val="004F3429"/>
    <w:rsid w:val="004F4932"/>
    <w:rsid w:val="004F6EB1"/>
    <w:rsid w:val="00500269"/>
    <w:rsid w:val="00502FB4"/>
    <w:rsid w:val="00512A39"/>
    <w:rsid w:val="0051346A"/>
    <w:rsid w:val="00513E93"/>
    <w:rsid w:val="00517F51"/>
    <w:rsid w:val="00520A94"/>
    <w:rsid w:val="00521785"/>
    <w:rsid w:val="005249C7"/>
    <w:rsid w:val="00530DC8"/>
    <w:rsid w:val="00532911"/>
    <w:rsid w:val="005354FE"/>
    <w:rsid w:val="0054316A"/>
    <w:rsid w:val="0055015F"/>
    <w:rsid w:val="0055401F"/>
    <w:rsid w:val="00554419"/>
    <w:rsid w:val="00564FC4"/>
    <w:rsid w:val="005656A5"/>
    <w:rsid w:val="0057257E"/>
    <w:rsid w:val="0057350A"/>
    <w:rsid w:val="00576CFB"/>
    <w:rsid w:val="00586BDA"/>
    <w:rsid w:val="00593A48"/>
    <w:rsid w:val="0059402D"/>
    <w:rsid w:val="005946CF"/>
    <w:rsid w:val="00597522"/>
    <w:rsid w:val="005A4FF2"/>
    <w:rsid w:val="005B4CBA"/>
    <w:rsid w:val="005B50F9"/>
    <w:rsid w:val="005C5A41"/>
    <w:rsid w:val="005D39AD"/>
    <w:rsid w:val="005D6107"/>
    <w:rsid w:val="005E4CDA"/>
    <w:rsid w:val="005F00BF"/>
    <w:rsid w:val="005F295D"/>
    <w:rsid w:val="005F3F97"/>
    <w:rsid w:val="005F47C2"/>
    <w:rsid w:val="005F772F"/>
    <w:rsid w:val="00604880"/>
    <w:rsid w:val="00605026"/>
    <w:rsid w:val="00607CD4"/>
    <w:rsid w:val="006104A5"/>
    <w:rsid w:val="00617E94"/>
    <w:rsid w:val="006207AD"/>
    <w:rsid w:val="00621111"/>
    <w:rsid w:val="0063185D"/>
    <w:rsid w:val="00633CE9"/>
    <w:rsid w:val="00634482"/>
    <w:rsid w:val="00635ABE"/>
    <w:rsid w:val="006369E9"/>
    <w:rsid w:val="00637E1F"/>
    <w:rsid w:val="006448FD"/>
    <w:rsid w:val="00646BC9"/>
    <w:rsid w:val="00647F97"/>
    <w:rsid w:val="00662036"/>
    <w:rsid w:val="00664783"/>
    <w:rsid w:val="00667471"/>
    <w:rsid w:val="0067388F"/>
    <w:rsid w:val="00675696"/>
    <w:rsid w:val="006767F0"/>
    <w:rsid w:val="00677464"/>
    <w:rsid w:val="00681030"/>
    <w:rsid w:val="00683E73"/>
    <w:rsid w:val="006952B1"/>
    <w:rsid w:val="006A3825"/>
    <w:rsid w:val="006B09AC"/>
    <w:rsid w:val="006B1218"/>
    <w:rsid w:val="006B15FD"/>
    <w:rsid w:val="006B2410"/>
    <w:rsid w:val="006B25D0"/>
    <w:rsid w:val="006B41D1"/>
    <w:rsid w:val="006C0FA8"/>
    <w:rsid w:val="006C20CF"/>
    <w:rsid w:val="006C3A00"/>
    <w:rsid w:val="006E2249"/>
    <w:rsid w:val="006E2A41"/>
    <w:rsid w:val="006E52D8"/>
    <w:rsid w:val="006F20EB"/>
    <w:rsid w:val="006F3646"/>
    <w:rsid w:val="006F5F16"/>
    <w:rsid w:val="006F6BEC"/>
    <w:rsid w:val="00700728"/>
    <w:rsid w:val="007007E5"/>
    <w:rsid w:val="00701F24"/>
    <w:rsid w:val="00705BFE"/>
    <w:rsid w:val="0072402D"/>
    <w:rsid w:val="00736CFD"/>
    <w:rsid w:val="00742732"/>
    <w:rsid w:val="0074309B"/>
    <w:rsid w:val="00746FBA"/>
    <w:rsid w:val="0075480A"/>
    <w:rsid w:val="00762549"/>
    <w:rsid w:val="00766554"/>
    <w:rsid w:val="00766FEB"/>
    <w:rsid w:val="007701F4"/>
    <w:rsid w:val="007712AC"/>
    <w:rsid w:val="00771B11"/>
    <w:rsid w:val="00773246"/>
    <w:rsid w:val="007735E6"/>
    <w:rsid w:val="0077599B"/>
    <w:rsid w:val="00780387"/>
    <w:rsid w:val="007819D8"/>
    <w:rsid w:val="0078667A"/>
    <w:rsid w:val="00792CFA"/>
    <w:rsid w:val="007A22FE"/>
    <w:rsid w:val="007A2414"/>
    <w:rsid w:val="007A7496"/>
    <w:rsid w:val="007A780F"/>
    <w:rsid w:val="007B670C"/>
    <w:rsid w:val="007B76A8"/>
    <w:rsid w:val="007C311A"/>
    <w:rsid w:val="007E398B"/>
    <w:rsid w:val="007E432F"/>
    <w:rsid w:val="007F4ED4"/>
    <w:rsid w:val="007F6940"/>
    <w:rsid w:val="007F6E69"/>
    <w:rsid w:val="00800A6C"/>
    <w:rsid w:val="008102C8"/>
    <w:rsid w:val="008126E2"/>
    <w:rsid w:val="00814C07"/>
    <w:rsid w:val="008212AD"/>
    <w:rsid w:val="00823F35"/>
    <w:rsid w:val="008260D0"/>
    <w:rsid w:val="00826712"/>
    <w:rsid w:val="0083119F"/>
    <w:rsid w:val="00836F0B"/>
    <w:rsid w:val="008417C4"/>
    <w:rsid w:val="0084362E"/>
    <w:rsid w:val="00847BDF"/>
    <w:rsid w:val="008531C8"/>
    <w:rsid w:val="00854B58"/>
    <w:rsid w:val="00855156"/>
    <w:rsid w:val="00860BA4"/>
    <w:rsid w:val="00863CD4"/>
    <w:rsid w:val="00871E46"/>
    <w:rsid w:val="00872879"/>
    <w:rsid w:val="00874828"/>
    <w:rsid w:val="0088676F"/>
    <w:rsid w:val="00887013"/>
    <w:rsid w:val="0089391A"/>
    <w:rsid w:val="0089674A"/>
    <w:rsid w:val="00897A84"/>
    <w:rsid w:val="008A1843"/>
    <w:rsid w:val="008A32E4"/>
    <w:rsid w:val="008A3E86"/>
    <w:rsid w:val="008B3E51"/>
    <w:rsid w:val="008B6A1A"/>
    <w:rsid w:val="008B7732"/>
    <w:rsid w:val="008C4AEC"/>
    <w:rsid w:val="008C7AC1"/>
    <w:rsid w:val="008D08B3"/>
    <w:rsid w:val="008D0F09"/>
    <w:rsid w:val="008D1597"/>
    <w:rsid w:val="008D4D1D"/>
    <w:rsid w:val="008D5E03"/>
    <w:rsid w:val="008D70B8"/>
    <w:rsid w:val="008D77C9"/>
    <w:rsid w:val="008E1FD4"/>
    <w:rsid w:val="008E3D6C"/>
    <w:rsid w:val="008E4C57"/>
    <w:rsid w:val="008E5308"/>
    <w:rsid w:val="008F09A5"/>
    <w:rsid w:val="008F0AB6"/>
    <w:rsid w:val="008F57F6"/>
    <w:rsid w:val="008F7487"/>
    <w:rsid w:val="009078E8"/>
    <w:rsid w:val="00911750"/>
    <w:rsid w:val="00913254"/>
    <w:rsid w:val="0091360D"/>
    <w:rsid w:val="00932B32"/>
    <w:rsid w:val="009360C0"/>
    <w:rsid w:val="00940F7D"/>
    <w:rsid w:val="00942777"/>
    <w:rsid w:val="009632C0"/>
    <w:rsid w:val="00963F1D"/>
    <w:rsid w:val="00965104"/>
    <w:rsid w:val="0096578E"/>
    <w:rsid w:val="00967CD7"/>
    <w:rsid w:val="009701D8"/>
    <w:rsid w:val="009804A4"/>
    <w:rsid w:val="009807A9"/>
    <w:rsid w:val="00986490"/>
    <w:rsid w:val="00991F61"/>
    <w:rsid w:val="009A052A"/>
    <w:rsid w:val="009A1887"/>
    <w:rsid w:val="009A468B"/>
    <w:rsid w:val="009A4C71"/>
    <w:rsid w:val="009A5C85"/>
    <w:rsid w:val="009B5554"/>
    <w:rsid w:val="009C1876"/>
    <w:rsid w:val="009C54F2"/>
    <w:rsid w:val="009C6CBD"/>
    <w:rsid w:val="009D17C7"/>
    <w:rsid w:val="009D4ED0"/>
    <w:rsid w:val="009F2518"/>
    <w:rsid w:val="009F4068"/>
    <w:rsid w:val="009F520F"/>
    <w:rsid w:val="009F58C2"/>
    <w:rsid w:val="009F7646"/>
    <w:rsid w:val="00A04F48"/>
    <w:rsid w:val="00A0520A"/>
    <w:rsid w:val="00A16C81"/>
    <w:rsid w:val="00A24739"/>
    <w:rsid w:val="00A25024"/>
    <w:rsid w:val="00A26597"/>
    <w:rsid w:val="00A35545"/>
    <w:rsid w:val="00A35C2A"/>
    <w:rsid w:val="00A35D4F"/>
    <w:rsid w:val="00A4031A"/>
    <w:rsid w:val="00A403FC"/>
    <w:rsid w:val="00A410EF"/>
    <w:rsid w:val="00A41269"/>
    <w:rsid w:val="00A475FB"/>
    <w:rsid w:val="00A519B6"/>
    <w:rsid w:val="00A52BC7"/>
    <w:rsid w:val="00A5792A"/>
    <w:rsid w:val="00A609F8"/>
    <w:rsid w:val="00A617D9"/>
    <w:rsid w:val="00A66507"/>
    <w:rsid w:val="00A859A1"/>
    <w:rsid w:val="00A96237"/>
    <w:rsid w:val="00A97725"/>
    <w:rsid w:val="00AA50A0"/>
    <w:rsid w:val="00AB57DB"/>
    <w:rsid w:val="00AC12F6"/>
    <w:rsid w:val="00AC61ED"/>
    <w:rsid w:val="00AC7958"/>
    <w:rsid w:val="00AC7DA1"/>
    <w:rsid w:val="00AD08FE"/>
    <w:rsid w:val="00AD2057"/>
    <w:rsid w:val="00AD393D"/>
    <w:rsid w:val="00AD7FEC"/>
    <w:rsid w:val="00AE35E6"/>
    <w:rsid w:val="00AF42B4"/>
    <w:rsid w:val="00AF5054"/>
    <w:rsid w:val="00AF7036"/>
    <w:rsid w:val="00B018AE"/>
    <w:rsid w:val="00B10AF2"/>
    <w:rsid w:val="00B2059E"/>
    <w:rsid w:val="00B426D6"/>
    <w:rsid w:val="00B45BA3"/>
    <w:rsid w:val="00B464AD"/>
    <w:rsid w:val="00B50F54"/>
    <w:rsid w:val="00B51480"/>
    <w:rsid w:val="00B556C6"/>
    <w:rsid w:val="00B70156"/>
    <w:rsid w:val="00B72A35"/>
    <w:rsid w:val="00B75346"/>
    <w:rsid w:val="00B75EF0"/>
    <w:rsid w:val="00B766D9"/>
    <w:rsid w:val="00B80478"/>
    <w:rsid w:val="00B93493"/>
    <w:rsid w:val="00B9423D"/>
    <w:rsid w:val="00B95B6D"/>
    <w:rsid w:val="00B976CE"/>
    <w:rsid w:val="00BA21A1"/>
    <w:rsid w:val="00BA69BC"/>
    <w:rsid w:val="00BB3214"/>
    <w:rsid w:val="00BB364E"/>
    <w:rsid w:val="00BB4BEB"/>
    <w:rsid w:val="00BB63CD"/>
    <w:rsid w:val="00BC718E"/>
    <w:rsid w:val="00BD6D9D"/>
    <w:rsid w:val="00BE0DE2"/>
    <w:rsid w:val="00BE1846"/>
    <w:rsid w:val="00BE459C"/>
    <w:rsid w:val="00BE669C"/>
    <w:rsid w:val="00BF26EA"/>
    <w:rsid w:val="00C10DFC"/>
    <w:rsid w:val="00C119F1"/>
    <w:rsid w:val="00C1271E"/>
    <w:rsid w:val="00C15E50"/>
    <w:rsid w:val="00C2293F"/>
    <w:rsid w:val="00C237ED"/>
    <w:rsid w:val="00C243EB"/>
    <w:rsid w:val="00C24465"/>
    <w:rsid w:val="00C2473C"/>
    <w:rsid w:val="00C37D82"/>
    <w:rsid w:val="00C443BA"/>
    <w:rsid w:val="00C4458A"/>
    <w:rsid w:val="00C451E3"/>
    <w:rsid w:val="00C51AB7"/>
    <w:rsid w:val="00C575DE"/>
    <w:rsid w:val="00C60B4B"/>
    <w:rsid w:val="00C70884"/>
    <w:rsid w:val="00C75D4E"/>
    <w:rsid w:val="00C8219B"/>
    <w:rsid w:val="00C82BD9"/>
    <w:rsid w:val="00C82C23"/>
    <w:rsid w:val="00C837E7"/>
    <w:rsid w:val="00C86B6C"/>
    <w:rsid w:val="00C91183"/>
    <w:rsid w:val="00C9141F"/>
    <w:rsid w:val="00CA25FE"/>
    <w:rsid w:val="00CA2920"/>
    <w:rsid w:val="00CA78FD"/>
    <w:rsid w:val="00CB779F"/>
    <w:rsid w:val="00CC20D1"/>
    <w:rsid w:val="00CC7B35"/>
    <w:rsid w:val="00CD2092"/>
    <w:rsid w:val="00CD3B4E"/>
    <w:rsid w:val="00CE0962"/>
    <w:rsid w:val="00CE1DED"/>
    <w:rsid w:val="00CE2A2B"/>
    <w:rsid w:val="00CF02F5"/>
    <w:rsid w:val="00CF2F0E"/>
    <w:rsid w:val="00D01773"/>
    <w:rsid w:val="00D10D3F"/>
    <w:rsid w:val="00D11EAE"/>
    <w:rsid w:val="00D14CF8"/>
    <w:rsid w:val="00D152AF"/>
    <w:rsid w:val="00D21F95"/>
    <w:rsid w:val="00D2342E"/>
    <w:rsid w:val="00D2685F"/>
    <w:rsid w:val="00D26E0A"/>
    <w:rsid w:val="00D27A05"/>
    <w:rsid w:val="00D339FB"/>
    <w:rsid w:val="00D33F46"/>
    <w:rsid w:val="00D54DEF"/>
    <w:rsid w:val="00D62788"/>
    <w:rsid w:val="00D62AEB"/>
    <w:rsid w:val="00D707DF"/>
    <w:rsid w:val="00D71D8D"/>
    <w:rsid w:val="00D80189"/>
    <w:rsid w:val="00D81FCD"/>
    <w:rsid w:val="00D847F9"/>
    <w:rsid w:val="00D91E2E"/>
    <w:rsid w:val="00DA7551"/>
    <w:rsid w:val="00DB1A05"/>
    <w:rsid w:val="00DB7B7A"/>
    <w:rsid w:val="00DD1932"/>
    <w:rsid w:val="00DD37D4"/>
    <w:rsid w:val="00DD5F68"/>
    <w:rsid w:val="00DE21BA"/>
    <w:rsid w:val="00DE4B7E"/>
    <w:rsid w:val="00DF15C9"/>
    <w:rsid w:val="00E00992"/>
    <w:rsid w:val="00E10D53"/>
    <w:rsid w:val="00E133DA"/>
    <w:rsid w:val="00E13684"/>
    <w:rsid w:val="00E1412F"/>
    <w:rsid w:val="00E16DDD"/>
    <w:rsid w:val="00E208D3"/>
    <w:rsid w:val="00E3091C"/>
    <w:rsid w:val="00E31D2C"/>
    <w:rsid w:val="00E321AA"/>
    <w:rsid w:val="00E41FC8"/>
    <w:rsid w:val="00E456ED"/>
    <w:rsid w:val="00E45BFB"/>
    <w:rsid w:val="00E465BD"/>
    <w:rsid w:val="00E5024C"/>
    <w:rsid w:val="00E54B0D"/>
    <w:rsid w:val="00E56146"/>
    <w:rsid w:val="00E62E7C"/>
    <w:rsid w:val="00E6395A"/>
    <w:rsid w:val="00E64485"/>
    <w:rsid w:val="00E665D5"/>
    <w:rsid w:val="00E6791F"/>
    <w:rsid w:val="00E73C17"/>
    <w:rsid w:val="00E76636"/>
    <w:rsid w:val="00E80AF3"/>
    <w:rsid w:val="00E82A37"/>
    <w:rsid w:val="00E83A28"/>
    <w:rsid w:val="00E87833"/>
    <w:rsid w:val="00E87E00"/>
    <w:rsid w:val="00E950F3"/>
    <w:rsid w:val="00E95F4F"/>
    <w:rsid w:val="00E9713E"/>
    <w:rsid w:val="00EB5AA2"/>
    <w:rsid w:val="00EB5C4E"/>
    <w:rsid w:val="00EB76EB"/>
    <w:rsid w:val="00EC755C"/>
    <w:rsid w:val="00EC7E77"/>
    <w:rsid w:val="00ED3A96"/>
    <w:rsid w:val="00ED5A91"/>
    <w:rsid w:val="00EE018A"/>
    <w:rsid w:val="00EE1164"/>
    <w:rsid w:val="00EF548F"/>
    <w:rsid w:val="00EF59D7"/>
    <w:rsid w:val="00F005CF"/>
    <w:rsid w:val="00F06DFB"/>
    <w:rsid w:val="00F07D97"/>
    <w:rsid w:val="00F1473D"/>
    <w:rsid w:val="00F16AD9"/>
    <w:rsid w:val="00F17FD0"/>
    <w:rsid w:val="00F345A2"/>
    <w:rsid w:val="00F36499"/>
    <w:rsid w:val="00F43380"/>
    <w:rsid w:val="00F458BD"/>
    <w:rsid w:val="00F45C2A"/>
    <w:rsid w:val="00F5041B"/>
    <w:rsid w:val="00F515FE"/>
    <w:rsid w:val="00F51C53"/>
    <w:rsid w:val="00F53C6B"/>
    <w:rsid w:val="00F57F1F"/>
    <w:rsid w:val="00F60741"/>
    <w:rsid w:val="00F664DF"/>
    <w:rsid w:val="00F72843"/>
    <w:rsid w:val="00F74CBD"/>
    <w:rsid w:val="00F853EB"/>
    <w:rsid w:val="00F85DDB"/>
    <w:rsid w:val="00F90E2B"/>
    <w:rsid w:val="00F93C2A"/>
    <w:rsid w:val="00F976E7"/>
    <w:rsid w:val="00FA1F31"/>
    <w:rsid w:val="00FA62B9"/>
    <w:rsid w:val="00FB0F60"/>
    <w:rsid w:val="00FB31C0"/>
    <w:rsid w:val="00FC22C5"/>
    <w:rsid w:val="00FC3ABE"/>
    <w:rsid w:val="00FC682A"/>
    <w:rsid w:val="00FD6E1B"/>
    <w:rsid w:val="00FD7AA3"/>
    <w:rsid w:val="00FE09EC"/>
    <w:rsid w:val="00FE60F6"/>
    <w:rsid w:val="00FF064E"/>
    <w:rsid w:val="00FF1F81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7622C"/>
  <w15:chartTrackingRefBased/>
  <w15:docId w15:val="{1E9A45E2-2C1D-41FE-A940-2BDF341B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en-U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146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A35545"/>
    <w:pPr>
      <w:tabs>
        <w:tab w:val="left" w:pos="227"/>
      </w:tabs>
      <w:suppressAutoHyphens/>
      <w:spacing w:line="600" w:lineRule="exact"/>
      <w:outlineLvl w:val="0"/>
    </w:pPr>
    <w:rPr>
      <w:rFonts w:ascii="Bosch Office Sans" w:eastAsiaTheme="minorHAnsi" w:hAnsi="Bosch Office Sans" w:cs="BoschSans-Regular"/>
      <w:b/>
      <w:bCs/>
      <w:color w:val="535F6B"/>
      <w:sz w:val="52"/>
      <w:szCs w:val="5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35545"/>
    <w:pPr>
      <w:tabs>
        <w:tab w:val="left" w:pos="227"/>
      </w:tabs>
      <w:suppressAutoHyphens/>
      <w:spacing w:line="600" w:lineRule="exact"/>
      <w:outlineLvl w:val="1"/>
    </w:pPr>
    <w:rPr>
      <w:rFonts w:ascii="Bosch Office Sans" w:eastAsiaTheme="minorHAnsi" w:hAnsi="Bosch Office Sans" w:cs="BoschSans-Regular"/>
      <w:bCs/>
      <w:color w:val="535F6B"/>
      <w:sz w:val="52"/>
      <w:szCs w:val="5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35545"/>
    <w:pPr>
      <w:keepNext/>
      <w:keepLines/>
      <w:tabs>
        <w:tab w:val="left" w:pos="227"/>
      </w:tabs>
      <w:suppressAutoHyphens/>
      <w:spacing w:before="40" w:line="240" w:lineRule="exact"/>
      <w:outlineLvl w:val="2"/>
    </w:pPr>
    <w:rPr>
      <w:rFonts w:asciiTheme="majorHAnsi" w:eastAsiaTheme="majorEastAsia" w:hAnsiTheme="majorHAnsi" w:cstheme="majorBidi"/>
      <w:color w:val="535F6B"/>
      <w:sz w:val="16"/>
      <w:szCs w:val="16"/>
    </w:rPr>
  </w:style>
  <w:style w:type="paragraph" w:styleId="4">
    <w:name w:val="heading 4"/>
    <w:next w:val="a"/>
    <w:link w:val="4Char"/>
    <w:uiPriority w:val="9"/>
    <w:semiHidden/>
    <w:unhideWhenUsed/>
    <w:qFormat/>
    <w:rsid w:val="00FE09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35F6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35545"/>
    <w:rPr>
      <w:rFonts w:ascii="Bosch Office Sans" w:eastAsiaTheme="minorEastAsia" w:hAnsi="Bosch Office Sans"/>
      <w:b/>
      <w:bCs/>
      <w:color w:val="535F6B"/>
      <w:sz w:val="52"/>
      <w:szCs w:val="52"/>
    </w:rPr>
  </w:style>
  <w:style w:type="character" w:customStyle="1" w:styleId="2Char">
    <w:name w:val="제목 2 Char"/>
    <w:basedOn w:val="a0"/>
    <w:link w:val="2"/>
    <w:uiPriority w:val="9"/>
    <w:rsid w:val="00A35545"/>
    <w:rPr>
      <w:rFonts w:ascii="Bosch Office Sans" w:hAnsi="Bosch Office Sans"/>
      <w:bCs/>
      <w:color w:val="535F6B"/>
      <w:sz w:val="52"/>
      <w:szCs w:val="52"/>
    </w:rPr>
  </w:style>
  <w:style w:type="character" w:customStyle="1" w:styleId="3Char">
    <w:name w:val="제목 3 Char"/>
    <w:basedOn w:val="a0"/>
    <w:link w:val="3"/>
    <w:uiPriority w:val="9"/>
    <w:rsid w:val="00A35545"/>
    <w:rPr>
      <w:rFonts w:asciiTheme="majorHAnsi" w:eastAsiaTheme="majorEastAsia" w:hAnsiTheme="majorHAnsi" w:cstheme="majorBidi"/>
      <w:color w:val="535F6B"/>
    </w:rPr>
  </w:style>
  <w:style w:type="paragraph" w:customStyle="1" w:styleId="Flietext">
    <w:name w:val="Fließtext"/>
    <w:qFormat/>
    <w:rsid w:val="00814C07"/>
    <w:pPr>
      <w:tabs>
        <w:tab w:val="left" w:pos="227"/>
      </w:tabs>
      <w:suppressAutoHyphens/>
      <w:spacing w:line="240" w:lineRule="exact"/>
    </w:pPr>
    <w:rPr>
      <w:rFonts w:ascii="Bosch Office Sans" w:hAnsi="Bosch Office Sans" w:cs="BoschSans-Regular"/>
      <w:color w:val="000000"/>
      <w:sz w:val="16"/>
      <w:szCs w:val="16"/>
    </w:rPr>
  </w:style>
  <w:style w:type="paragraph" w:customStyle="1" w:styleId="Subline">
    <w:name w:val="Subline"/>
    <w:qFormat/>
    <w:rsid w:val="004E3C3E"/>
    <w:rPr>
      <w:rFonts w:ascii="Bosch Office Sans" w:hAnsi="Bosch Office Sans"/>
      <w:b/>
      <w:bCs/>
      <w:caps/>
      <w:color w:val="535F6B"/>
      <w:sz w:val="20"/>
      <w:szCs w:val="20"/>
    </w:rPr>
  </w:style>
  <w:style w:type="paragraph" w:customStyle="1" w:styleId="Aufzhlung1Ebene">
    <w:name w:val="Aufzählung 1. Ebene"/>
    <w:basedOn w:val="Flietext"/>
    <w:qFormat/>
    <w:rsid w:val="00BE459C"/>
    <w:pPr>
      <w:numPr>
        <w:numId w:val="2"/>
      </w:numPr>
      <w:spacing w:after="60"/>
      <w:ind w:left="227" w:hanging="227"/>
    </w:pPr>
  </w:style>
  <w:style w:type="paragraph" w:customStyle="1" w:styleId="Aufzhlung2Ebene">
    <w:name w:val="Aufzählung 2. Ebene"/>
    <w:basedOn w:val="Flietext"/>
    <w:qFormat/>
    <w:rsid w:val="00BE459C"/>
    <w:pPr>
      <w:numPr>
        <w:numId w:val="1"/>
      </w:numPr>
      <w:tabs>
        <w:tab w:val="clear" w:pos="227"/>
        <w:tab w:val="left" w:pos="454"/>
      </w:tabs>
      <w:spacing w:after="80"/>
      <w:ind w:left="369"/>
    </w:pPr>
  </w:style>
  <w:style w:type="table" w:styleId="a3">
    <w:name w:val="Table Grid"/>
    <w:basedOn w:val="a1"/>
    <w:uiPriority w:val="59"/>
    <w:rsid w:val="00E1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">
    <w:name w:val="Tabellenüberschrift"/>
    <w:qFormat/>
    <w:rsid w:val="00066C1E"/>
    <w:pPr>
      <w:framePr w:hSpace="284" w:wrap="around" w:hAnchor="text" w:x="5671" w:yAlign="inside"/>
      <w:spacing w:line="220" w:lineRule="exact"/>
      <w:suppressOverlap/>
    </w:pPr>
    <w:rPr>
      <w:rFonts w:ascii="Bosch Office Sans" w:hAnsi="Bosch Office Sans" w:cs="BoschSans-Regular"/>
      <w:b/>
      <w:color w:val="FFFFFF"/>
      <w:sz w:val="14"/>
      <w:szCs w:val="14"/>
    </w:rPr>
  </w:style>
  <w:style w:type="paragraph" w:customStyle="1" w:styleId="Tabellentext">
    <w:name w:val="Tabellentext"/>
    <w:qFormat/>
    <w:rsid w:val="00066C1E"/>
    <w:pPr>
      <w:framePr w:hSpace="284" w:wrap="around" w:hAnchor="text" w:x="5671" w:yAlign="inside"/>
      <w:spacing w:line="160" w:lineRule="exact"/>
      <w:suppressOverlap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Funote">
    <w:name w:val="Fußnote"/>
    <w:qFormat/>
    <w:rsid w:val="00C243EB"/>
    <w:pPr>
      <w:numPr>
        <w:numId w:val="3"/>
      </w:numPr>
      <w:tabs>
        <w:tab w:val="left" w:pos="142"/>
      </w:tabs>
      <w:spacing w:after="60" w:line="160" w:lineRule="exact"/>
      <w:ind w:left="142" w:hanging="142"/>
    </w:pPr>
    <w:rPr>
      <w:rFonts w:ascii="Bosch Office Sans" w:hAnsi="Bosch Office Sans" w:cs="BoschSans-Regular"/>
      <w:color w:val="000000"/>
      <w:sz w:val="14"/>
      <w:szCs w:val="14"/>
    </w:rPr>
  </w:style>
  <w:style w:type="paragraph" w:customStyle="1" w:styleId="Zeitraum">
    <w:name w:val="Zeitraum"/>
    <w:qFormat/>
    <w:rsid w:val="004E3C3E"/>
    <w:pPr>
      <w:jc w:val="right"/>
    </w:pPr>
    <w:rPr>
      <w:rFonts w:ascii="Bosch Office Sans" w:hAnsi="Bosch Office Sans"/>
      <w:b/>
      <w:bCs/>
      <w:color w:val="535F6B"/>
      <w:sz w:val="18"/>
      <w:szCs w:val="18"/>
    </w:rPr>
  </w:style>
  <w:style w:type="character" w:customStyle="1" w:styleId="4Char">
    <w:name w:val="제목 4 Char"/>
    <w:basedOn w:val="a0"/>
    <w:link w:val="4"/>
    <w:uiPriority w:val="9"/>
    <w:semiHidden/>
    <w:rsid w:val="00FE09EC"/>
    <w:rPr>
      <w:rFonts w:asciiTheme="majorHAnsi" w:eastAsiaTheme="majorEastAsia" w:hAnsiTheme="majorHAnsi" w:cstheme="majorBidi"/>
      <w:i/>
      <w:iCs/>
      <w:color w:val="535F6B"/>
    </w:rPr>
  </w:style>
  <w:style w:type="paragraph" w:styleId="a4">
    <w:name w:val="header"/>
    <w:basedOn w:val="a"/>
    <w:link w:val="Char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">
    <w:name w:val="머리글 Char"/>
    <w:basedOn w:val="a0"/>
    <w:link w:val="a4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paragraph" w:styleId="a5">
    <w:name w:val="footer"/>
    <w:basedOn w:val="a"/>
    <w:link w:val="Char0"/>
    <w:uiPriority w:val="99"/>
    <w:unhideWhenUsed/>
    <w:rsid w:val="007F4ED4"/>
    <w:pPr>
      <w:tabs>
        <w:tab w:val="center" w:pos="4536"/>
        <w:tab w:val="right" w:pos="9072"/>
      </w:tabs>
      <w:suppressAutoHyphens/>
    </w:pPr>
    <w:rPr>
      <w:rFonts w:ascii="Bosch Office Sans" w:eastAsiaTheme="minorHAnsi" w:hAnsi="Bosch Office Sans" w:cs="BoschSans-Regular"/>
      <w:color w:val="000000"/>
      <w:sz w:val="16"/>
      <w:szCs w:val="16"/>
    </w:rPr>
  </w:style>
  <w:style w:type="character" w:customStyle="1" w:styleId="Char0">
    <w:name w:val="바닥글 Char"/>
    <w:basedOn w:val="a0"/>
    <w:link w:val="a5"/>
    <w:uiPriority w:val="99"/>
    <w:rsid w:val="007F4ED4"/>
    <w:rPr>
      <w:rFonts w:ascii="Bosch Office Sans" w:hAnsi="Bosch Office Sans" w:cs="BoschSans-Regular"/>
      <w:color w:val="000000"/>
      <w:sz w:val="16"/>
      <w:szCs w:val="16"/>
    </w:rPr>
  </w:style>
  <w:style w:type="character" w:styleId="a6">
    <w:name w:val="Hyperlink"/>
    <w:unhideWhenUsed/>
    <w:rsid w:val="00871E46"/>
    <w:rPr>
      <w:rFonts w:asciiTheme="majorHAnsi" w:hAnsiTheme="majorHAnsi"/>
      <w:color w:val="535F6B"/>
      <w:u w:val="single"/>
    </w:rPr>
  </w:style>
  <w:style w:type="character" w:styleId="a7">
    <w:name w:val="FollowedHyperlink"/>
    <w:basedOn w:val="a0"/>
    <w:uiPriority w:val="99"/>
    <w:semiHidden/>
    <w:unhideWhenUsed/>
    <w:rsid w:val="00871E46"/>
    <w:rPr>
      <w:color w:val="B2B3B5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A66507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A66507"/>
    <w:rPr>
      <w:rFonts w:ascii="Segoe UI" w:eastAsia="Times New Roman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8667A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78667A"/>
    <w:rPr>
      <w:sz w:val="20"/>
      <w:szCs w:val="20"/>
    </w:rPr>
  </w:style>
  <w:style w:type="character" w:customStyle="1" w:styleId="Char2">
    <w:name w:val="메모 텍스트 Char"/>
    <w:basedOn w:val="a0"/>
    <w:link w:val="aa"/>
    <w:uiPriority w:val="99"/>
    <w:semiHidden/>
    <w:rsid w:val="0078667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8667A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78667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403CFE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ac">
    <w:name w:val="List Paragraph"/>
    <w:basedOn w:val="a"/>
    <w:uiPriority w:val="34"/>
    <w:qFormat/>
    <w:rsid w:val="00403CFE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AD08FE"/>
    <w:pPr>
      <w:spacing w:before="100" w:beforeAutospacing="1" w:after="100" w:afterAutospacing="1"/>
    </w:pPr>
  </w:style>
  <w:style w:type="character" w:customStyle="1" w:styleId="truncated-text">
    <w:name w:val="truncated-text"/>
    <w:basedOn w:val="a0"/>
    <w:rsid w:val="00FC3ABE"/>
  </w:style>
  <w:style w:type="character" w:customStyle="1" w:styleId="descriptionwrapper">
    <w:name w:val="descriptionwrapper"/>
    <w:basedOn w:val="a0"/>
    <w:rsid w:val="00FC3ABE"/>
  </w:style>
  <w:style w:type="table" w:styleId="4-4">
    <w:name w:val="Grid Table 4 Accent 4"/>
    <w:basedOn w:val="a1"/>
    <w:uiPriority w:val="49"/>
    <w:rsid w:val="00A609F8"/>
    <w:tblPr>
      <w:tblStyleRowBandSize w:val="1"/>
      <w:tblStyleColBandSize w:val="1"/>
      <w:tblBorders>
        <w:top w:val="single" w:sz="4" w:space="0" w:color="4DE2EA" w:themeColor="accent4" w:themeTint="99"/>
        <w:left w:val="single" w:sz="4" w:space="0" w:color="4DE2EA" w:themeColor="accent4" w:themeTint="99"/>
        <w:bottom w:val="single" w:sz="4" w:space="0" w:color="4DE2EA" w:themeColor="accent4" w:themeTint="99"/>
        <w:right w:val="single" w:sz="4" w:space="0" w:color="4DE2EA" w:themeColor="accent4" w:themeTint="99"/>
        <w:insideH w:val="single" w:sz="4" w:space="0" w:color="4DE2EA" w:themeColor="accent4" w:themeTint="99"/>
        <w:insideV w:val="single" w:sz="4" w:space="0" w:color="4DE2E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399A0" w:themeColor="accent4"/>
          <w:left w:val="single" w:sz="4" w:space="0" w:color="1399A0" w:themeColor="accent4"/>
          <w:bottom w:val="single" w:sz="4" w:space="0" w:color="1399A0" w:themeColor="accent4"/>
          <w:right w:val="single" w:sz="4" w:space="0" w:color="1399A0" w:themeColor="accent4"/>
          <w:insideH w:val="nil"/>
          <w:insideV w:val="nil"/>
        </w:tcBorders>
        <w:shd w:val="clear" w:color="auto" w:fill="1399A0" w:themeFill="accent4"/>
      </w:tcPr>
    </w:tblStylePr>
    <w:tblStylePr w:type="lastRow">
      <w:rPr>
        <w:b/>
        <w:bCs/>
      </w:rPr>
      <w:tblPr/>
      <w:tcPr>
        <w:tcBorders>
          <w:top w:val="double" w:sz="4" w:space="0" w:color="1399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5F8" w:themeFill="accent4" w:themeFillTint="33"/>
      </w:tcPr>
    </w:tblStylePr>
    <w:tblStylePr w:type="band1Horz">
      <w:tblPr/>
      <w:tcPr>
        <w:shd w:val="clear" w:color="auto" w:fill="C3F5F8" w:themeFill="accent4" w:themeFillTint="33"/>
      </w:tcPr>
    </w:tblStylePr>
  </w:style>
  <w:style w:type="table" w:styleId="40">
    <w:name w:val="Grid Table 4"/>
    <w:basedOn w:val="a1"/>
    <w:uiPriority w:val="49"/>
    <w:rsid w:val="0019296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-1">
    <w:name w:val="Grid Table 5 Dark Accent 1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BD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136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136C" w:themeFill="accent1"/>
      </w:tcPr>
    </w:tblStylePr>
    <w:tblStylePr w:type="band1Vert">
      <w:tblPr/>
      <w:tcPr>
        <w:shd w:val="clear" w:color="auto" w:fill="B17CE8" w:themeFill="accent1" w:themeFillTint="66"/>
      </w:tcPr>
    </w:tblStylePr>
    <w:tblStylePr w:type="band1Horz">
      <w:tblPr/>
      <w:tcPr>
        <w:shd w:val="clear" w:color="auto" w:fill="B17CE8" w:themeFill="accent1" w:themeFillTint="66"/>
      </w:tcPr>
    </w:tblStylePr>
  </w:style>
  <w:style w:type="table" w:styleId="5">
    <w:name w:val="Grid Table 5 Dark"/>
    <w:basedOn w:val="a1"/>
    <w:uiPriority w:val="50"/>
    <w:rsid w:val="0019296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enraster1">
    <w:name w:val="Tabellenraster1"/>
    <w:basedOn w:val="a1"/>
    <w:next w:val="a3"/>
    <w:uiPriority w:val="59"/>
    <w:rsid w:val="00192965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a1"/>
    <w:next w:val="a3"/>
    <w:uiPriority w:val="59"/>
    <w:rsid w:val="00634482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a1"/>
    <w:next w:val="a3"/>
    <w:uiPriority w:val="59"/>
    <w:rsid w:val="00037C67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a1"/>
    <w:next w:val="a3"/>
    <w:uiPriority w:val="59"/>
    <w:rsid w:val="00736CFD"/>
    <w:rPr>
      <w:lang w:val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491578"/>
    <w:rPr>
      <w:color w:val="808080"/>
    </w:rPr>
  </w:style>
  <w:style w:type="table" w:styleId="50">
    <w:name w:val="Plain Table 5"/>
    <w:basedOn w:val="a1"/>
    <w:uiPriority w:val="45"/>
    <w:rsid w:val="0047400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0">
    <w:name w:val="Plain Table 3"/>
    <w:basedOn w:val="a1"/>
    <w:uiPriority w:val="43"/>
    <w:rsid w:val="0047400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-1">
    <w:name w:val="Grid Table 1 Light Accent 1"/>
    <w:basedOn w:val="a1"/>
    <w:uiPriority w:val="46"/>
    <w:rsid w:val="00474007"/>
    <w:tblPr>
      <w:tblStyleRowBandSize w:val="1"/>
      <w:tblStyleColBandSize w:val="1"/>
      <w:tblBorders>
        <w:top w:val="single" w:sz="4" w:space="0" w:color="B17CE8" w:themeColor="accent1" w:themeTint="66"/>
        <w:left w:val="single" w:sz="4" w:space="0" w:color="B17CE8" w:themeColor="accent1" w:themeTint="66"/>
        <w:bottom w:val="single" w:sz="4" w:space="0" w:color="B17CE8" w:themeColor="accent1" w:themeTint="66"/>
        <w:right w:val="single" w:sz="4" w:space="0" w:color="B17CE8" w:themeColor="accent1" w:themeTint="66"/>
        <w:insideH w:val="single" w:sz="4" w:space="0" w:color="B17CE8" w:themeColor="accent1" w:themeTint="66"/>
        <w:insideV w:val="single" w:sz="4" w:space="0" w:color="B17C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3BD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3BD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1">
    <w:name w:val="Grid Table 3"/>
    <w:basedOn w:val="a1"/>
    <w:uiPriority w:val="48"/>
    <w:rsid w:val="0047400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20">
    <w:name w:val="List Table 2"/>
    <w:basedOn w:val="a1"/>
    <w:uiPriority w:val="47"/>
    <w:rsid w:val="0047400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">
    <w:name w:val="List Table 6 Colorful"/>
    <w:basedOn w:val="a1"/>
    <w:uiPriority w:val="51"/>
    <w:rsid w:val="0047400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">
    <w:name w:val="List Table 7 Colorful"/>
    <w:basedOn w:val="a1"/>
    <w:uiPriority w:val="52"/>
    <w:rsid w:val="0047400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2">
    <w:name w:val="List Table 3"/>
    <w:basedOn w:val="a1"/>
    <w:uiPriority w:val="48"/>
    <w:rsid w:val="0047400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10">
    <w:name w:val="List Table 1 Light"/>
    <w:basedOn w:val="a1"/>
    <w:uiPriority w:val="46"/>
    <w:rsid w:val="0047400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758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690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61638">
                              <w:marLeft w:val="0"/>
                              <w:marRight w:val="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12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1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344170">
                                  <w:marLeft w:val="150"/>
                                  <w:marRight w:val="150"/>
                                  <w:marTop w:val="60"/>
                                  <w:marBottom w:val="60"/>
                                  <w:divBdr>
                                    <w:top w:val="single" w:sz="6" w:space="0" w:color="DEE3E9"/>
                                    <w:left w:val="single" w:sz="6" w:space="0" w:color="DEE3E9"/>
                                    <w:bottom w:val="single" w:sz="6" w:space="0" w:color="DEE3E9"/>
                                    <w:right w:val="single" w:sz="6" w:space="0" w:color="DEE3E9"/>
                                  </w:divBdr>
                                  <w:divsChild>
                                    <w:div w:id="201564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2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8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14737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3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b5le\Desktop\160309-Bosch-Fact-Sheet-Master-A4-FINAL.dotx" TargetMode="External"/></Relationships>
</file>

<file path=word/theme/theme1.xml><?xml version="1.0" encoding="utf-8"?>
<a:theme xmlns:a="http://schemas.openxmlformats.org/drawingml/2006/main" name="151208-Bosch-PPT-Master-16-9-Theme">
  <a:themeElements>
    <a:clrScheme name="Benutzerdefiniert 1">
      <a:dk1>
        <a:srgbClr val="000000"/>
      </a:dk1>
      <a:lt1>
        <a:srgbClr val="FFFFFF"/>
      </a:lt1>
      <a:dk2>
        <a:srgbClr val="A80163"/>
      </a:dk2>
      <a:lt2>
        <a:srgbClr val="DA0011"/>
      </a:lt2>
      <a:accent1>
        <a:srgbClr val="3F136C"/>
      </a:accent1>
      <a:accent2>
        <a:srgbClr val="08427E"/>
      </a:accent2>
      <a:accent3>
        <a:srgbClr val="0E78C5"/>
      </a:accent3>
      <a:accent4>
        <a:srgbClr val="1399A0"/>
      </a:accent4>
      <a:accent5>
        <a:srgbClr val="67B419"/>
      </a:accent5>
      <a:accent6>
        <a:srgbClr val="0A5139"/>
      </a:accent6>
      <a:hlink>
        <a:srgbClr val="424C58"/>
      </a:hlink>
      <a:folHlink>
        <a:srgbClr val="B2B3B5"/>
      </a:folHlink>
    </a:clrScheme>
    <a:fontScheme name="Bosch Office Sans">
      <a:majorFont>
        <a:latin typeface="Bosch Office Sans"/>
        <a:ea typeface=""/>
        <a:cs typeface=""/>
      </a:majorFont>
      <a:minorFont>
        <a:latin typeface="Bosch Offic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8BE1F"/>
        </a:solidFill>
      </a:spPr>
      <a:bodyPr wrap="square" lIns="0" tIns="0" rIns="0" bIns="0" rtlCol="0" anchor="ctr">
        <a:noAutofit/>
      </a:bodyPr>
      <a:lstStyle/>
    </a:spDef>
    <a:lnDef>
      <a:spPr>
        <a:ln w="6350">
          <a:solidFill>
            <a:srgbClr val="535F6B"/>
          </a:solidFill>
        </a:ln>
      </a:spPr>
      <a:bodyPr/>
      <a:lstStyle/>
      <a:style>
        <a:lnRef idx="1">
          <a:schemeClr val="accent6"/>
        </a:lnRef>
        <a:fillRef idx="0">
          <a:schemeClr val="accent6"/>
        </a:fillRef>
        <a:effectRef idx="0">
          <a:schemeClr val="accent6"/>
        </a:effectRef>
        <a:fontRef idx="minor">
          <a:schemeClr val="tx1"/>
        </a:fontRef>
      </a:style>
    </a:lnDef>
    <a:txDef>
      <a:spPr>
        <a:solidFill>
          <a:srgbClr val="00A8B0"/>
        </a:solidFill>
        <a:ln w="6350">
          <a:noFill/>
        </a:ln>
      </a:spPr>
      <a:bodyPr wrap="square" lIns="180000" tIns="108000" rIns="180000" bIns="108000" rtlCol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DB2DD-2125-42C2-B842-D5A43B0B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160309-Bosch-Fact-Sheet-Master-A4-FINAL.dotx</Template>
  <TotalTime>0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967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krb5le</dc:creator>
  <cp:keywords/>
  <dc:description/>
  <cp:lastModifiedBy>FIXED-TERM Jeon Chami (GS/HRS1-KR)</cp:lastModifiedBy>
  <cp:revision>2</cp:revision>
  <cp:lastPrinted>2016-08-10T06:36:00Z</cp:lastPrinted>
  <dcterms:created xsi:type="dcterms:W3CDTF">2019-06-19T10:55:00Z</dcterms:created>
  <dcterms:modified xsi:type="dcterms:W3CDTF">2019-06-19T10:55:00Z</dcterms:modified>
  <cp:category/>
</cp:coreProperties>
</file>